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74648A" w:rsidRPr="0074648A" w:rsidTr="00A73EF6">
        <w:trPr>
          <w:cantSplit/>
          <w:trHeight w:val="1132"/>
        </w:trPr>
        <w:tc>
          <w:tcPr>
            <w:tcW w:w="4500" w:type="dxa"/>
          </w:tcPr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4648A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74648A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Советы 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74648A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әһе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74648A" w:rsidRPr="0074648A" w:rsidRDefault="0074648A" w:rsidP="0074648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74648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         Республика Башкортостан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74648A" w:rsidRPr="0074648A" w:rsidTr="00A73EF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 xml:space="preserve">452481, Әлкә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4648A" w:rsidRPr="0074648A" w:rsidRDefault="0074648A" w:rsidP="007464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74648A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4648A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74648A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74648A">
              <w:rPr>
                <w:rFonts w:ascii="Times New Roman" w:hAnsi="Times New Roman"/>
                <w:sz w:val="18"/>
                <w:szCs w:val="18"/>
              </w:rPr>
              <w:t>,  ул.Кольцевая, 6</w:t>
            </w:r>
          </w:p>
          <w:p w:rsidR="0074648A" w:rsidRPr="0074648A" w:rsidRDefault="0074648A" w:rsidP="00746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48A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74648A" w:rsidRPr="0074648A" w:rsidRDefault="0074648A" w:rsidP="007464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>КАРАР                                              № 19</w:t>
      </w:r>
      <w:r>
        <w:rPr>
          <w:rFonts w:ascii="Times New Roman" w:hAnsi="Times New Roman"/>
          <w:sz w:val="28"/>
          <w:szCs w:val="28"/>
        </w:rPr>
        <w:t>.1</w:t>
      </w:r>
      <w:r w:rsidRPr="0074648A">
        <w:rPr>
          <w:rFonts w:ascii="Times New Roman" w:hAnsi="Times New Roman"/>
          <w:sz w:val="28"/>
          <w:szCs w:val="28"/>
        </w:rPr>
        <w:t xml:space="preserve">                ПОСТАНОВЛЕНИЕ</w:t>
      </w:r>
    </w:p>
    <w:p w:rsidR="0074648A" w:rsidRDefault="0074648A" w:rsidP="0074648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4648A">
        <w:rPr>
          <w:rFonts w:ascii="Times New Roman" w:hAnsi="Times New Roman"/>
          <w:sz w:val="28"/>
          <w:szCs w:val="28"/>
        </w:rPr>
        <w:t>06 апреля 2022 года</w:t>
      </w:r>
    </w:p>
    <w:p w:rsidR="0074648A" w:rsidRPr="0074648A" w:rsidRDefault="0074648A" w:rsidP="0074648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3E54" w:rsidRPr="00653E54" w:rsidRDefault="00653E54" w:rsidP="00746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Графика проведения осмотров</w:t>
      </w:r>
    </w:p>
    <w:p w:rsidR="00653E54" w:rsidRDefault="00653E54" w:rsidP="00746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оборудования детских игровых площадок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территории сельского поселения </w:t>
      </w:r>
      <w:proofErr w:type="spellStart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Салаватский</w:t>
      </w:r>
      <w:proofErr w:type="spellEnd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653E54" w:rsidRDefault="00653E54" w:rsidP="00653E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3E54" w:rsidRPr="00653E54" w:rsidRDefault="00653E54" w:rsidP="00653E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контроля периодичности, полноты и правильности выполнения работ при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осмотрах оборудования детских игровых площадок, руководствуясь пунктом 6.5.1.национального стандарта Российской Федерации ГОСТ </w:t>
      </w:r>
      <w:proofErr w:type="gramStart"/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52301-20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«Национальный стандарт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Федерации. Оборудование детских игровых площадок. Безопасность при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эксплуатации. Общие требования»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статьей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Федерального закона от 24.07.1998 №124-ФЗ « Об основных гарантиях прав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ребенка в Российской Федерации»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дминистрация  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spellStart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Салаватский</w:t>
      </w:r>
      <w:proofErr w:type="spellEnd"/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Республики Башкортостан:</w:t>
      </w:r>
    </w:p>
    <w:p w:rsidR="00653E54" w:rsidRPr="00653E54" w:rsidRDefault="0074648A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ПОСТАНОВЛЯЕТ</w:t>
      </w:r>
      <w:r w:rsidR="00653E54" w:rsidRPr="00653E5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1.Утвердить График проведения осмотров оборудования детских игровых площадок в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 с приложением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к настоящему постановлению.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2.Создать Комиссию по проведению осмотров оборудования детских игровых площадок.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3.Утвердить Состав комиссии по проведению осмотров оборудования детских игровых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площадок согласно приложению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к настоящему постановлению.</w:t>
      </w:r>
    </w:p>
    <w:p w:rsidR="00653E5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A524A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Pr="00653E5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лава СП </w:t>
      </w:r>
      <w:proofErr w:type="spellStart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_______________А.Н.Садыкова</w:t>
      </w:r>
      <w:proofErr w:type="spellEnd"/>
    </w:p>
    <w:p w:rsidR="00F8737F" w:rsidRDefault="00F8737F" w:rsidP="0074648A">
      <w:pPr>
        <w:spacing w:after="0"/>
        <w:ind w:firstLine="709"/>
        <w:jc w:val="both"/>
      </w:pPr>
    </w:p>
    <w:p w:rsidR="00653E54" w:rsidRDefault="00653E54" w:rsidP="0074648A">
      <w:pPr>
        <w:spacing w:after="0"/>
        <w:ind w:firstLine="709"/>
        <w:jc w:val="both"/>
      </w:pPr>
    </w:p>
    <w:p w:rsidR="00A524A4" w:rsidRDefault="00A524A4" w:rsidP="0074648A">
      <w:pPr>
        <w:spacing w:after="0"/>
        <w:ind w:firstLine="709"/>
        <w:jc w:val="both"/>
      </w:pPr>
    </w:p>
    <w:p w:rsidR="00A524A4" w:rsidRDefault="00A524A4"/>
    <w:p w:rsidR="00A524A4" w:rsidRDefault="00A524A4"/>
    <w:p w:rsidR="00A524A4" w:rsidRDefault="00A524A4"/>
    <w:p w:rsidR="00A524A4" w:rsidRDefault="00A524A4"/>
    <w:p w:rsidR="0074648A" w:rsidRDefault="00653E54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</w:p>
    <w:p w:rsidR="00653E54" w:rsidRPr="00653E54" w:rsidRDefault="00653E54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постановлению</w:t>
      </w:r>
    </w:p>
    <w:p w:rsidR="00653E54" w:rsidRPr="00653E54" w:rsidRDefault="00DE26E7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СП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</w:t>
      </w:r>
    </w:p>
    <w:p w:rsidR="00653E54" w:rsidRDefault="00601940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06.04</w:t>
      </w:r>
      <w:r w:rsidR="00A524A4"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53E54"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="00653E54"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19.1</w:t>
      </w:r>
    </w:p>
    <w:p w:rsidR="0074648A" w:rsidRPr="00653E54" w:rsidRDefault="0074648A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53E5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График проведения осмотров</w:t>
      </w:r>
    </w:p>
    <w:p w:rsidR="00653E54" w:rsidRDefault="00653E54" w:rsidP="007464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53E5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оборудования детских игровых площадок</w:t>
      </w:r>
    </w:p>
    <w:p w:rsidR="0074648A" w:rsidRPr="00653E54" w:rsidRDefault="0074648A" w:rsidP="007464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Регулярный визуальный осмотр оборудования детских игровых площадок (далее – также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оборудование) проводится не реже одного раза в месяц в период с 1 по 7 число месяца.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регулярного визуального осмотра выявляются очевидные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неисправности и посторонние предметы, представляющие опасности для дальнейшейэксплуатации оборудования (например: разбитые бутылки, консервные банки, пластиковыепакеты, поврежденные элементы оборудования и т.д.).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Функциональный осмотр оборудования проводится не реже одного раза в три месяца в</w:t>
      </w:r>
      <w:r w:rsidR="001E1E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 с 1 по 7 число месяца.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функционального осмотра проводится детальный осмотр с целью</w:t>
      </w:r>
      <w:r w:rsidR="001E1E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 исправности и устойчивости оборудования, выявления износа элементовоборудования.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Ежегодный основной осмотр оборудования проводится не реже одного раза в год не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позже июня месяца.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ежегодного основного осмотра оборудования определяют: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гниения деревянных элементов;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коррозии металлических элементов;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-влияние выполненных ремонтных работ на безопасность эксплуатации оборудования.</w:t>
      </w:r>
    </w:p>
    <w:p w:rsidR="00653E54" w:rsidRP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ежегодного основного осмотра оборудования особое внимание уделяют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скрытым, труднодоступным элементам оборудования.</w:t>
      </w:r>
    </w:p>
    <w:p w:rsidR="00653E54" w:rsidRDefault="00653E5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Осмотру подлежит все оборудование детских игровых площадок, принадлежаще</w:t>
      </w:r>
      <w:proofErr w:type="gramStart"/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е(</w:t>
      </w:r>
      <w:proofErr w:type="gramEnd"/>
      <w:r w:rsidRPr="00653E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состоящ</w:t>
      </w:r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ее на балансе)  администрации  СП </w:t>
      </w:r>
      <w:proofErr w:type="spellStart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 w:rsidR="00DE2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</w:t>
      </w:r>
    </w:p>
    <w:p w:rsidR="00A524A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Pr="00653E54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3E54" w:rsidRDefault="00653E5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 w:rsidP="0074648A">
      <w:pPr>
        <w:spacing w:after="0" w:line="240" w:lineRule="auto"/>
        <w:ind w:firstLine="709"/>
        <w:jc w:val="both"/>
      </w:pPr>
    </w:p>
    <w:p w:rsidR="00A524A4" w:rsidRDefault="00A524A4"/>
    <w:p w:rsidR="0074648A" w:rsidRDefault="0074648A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648A" w:rsidRDefault="00A524A4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A524A4" w:rsidRPr="00A524A4" w:rsidRDefault="00A524A4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постановлению</w:t>
      </w:r>
    </w:p>
    <w:p w:rsidR="00A524A4" w:rsidRPr="00A524A4" w:rsidRDefault="0025593E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СП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</w:t>
      </w:r>
    </w:p>
    <w:p w:rsidR="00A524A4" w:rsidRPr="00A524A4" w:rsidRDefault="00534015" w:rsidP="00A524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06.04</w:t>
      </w:r>
      <w:r w:rsidR="00B875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524A4"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255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="00A524A4" w:rsidRPr="00A52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19.1</w:t>
      </w:r>
    </w:p>
    <w:p w:rsidR="00A524A4" w:rsidRDefault="00A524A4" w:rsidP="00A524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Pr="00A524A4" w:rsidRDefault="00482D89" w:rsidP="00540BBD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 комиссии</w:t>
      </w:r>
      <w:r w:rsidR="00A524A4" w:rsidRPr="00A524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проведению осмотров</w:t>
      </w:r>
    </w:p>
    <w:p w:rsidR="00A524A4" w:rsidRDefault="00A524A4" w:rsidP="00A52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524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оборудования детских игровых площадок</w:t>
      </w:r>
    </w:p>
    <w:p w:rsidR="0074648A" w:rsidRPr="00A524A4" w:rsidRDefault="0074648A" w:rsidP="00A52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4648A" w:rsidRDefault="00A524A4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I. Состав комиссии по проведению осмотров оборудования детск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игров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площад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расположенн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адресу:</w:t>
      </w:r>
    </w:p>
    <w:p w:rsidR="0074648A" w:rsidRDefault="0025593E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Алькино</w:t>
      </w:r>
      <w:proofErr w:type="spellEnd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spellStart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</w:t>
      </w:r>
      <w:proofErr w:type="gramStart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ольцквая</w:t>
      </w:r>
      <w:proofErr w:type="spellEnd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,уч.26;</w:t>
      </w:r>
    </w:p>
    <w:p w:rsidR="0074648A" w:rsidRDefault="0025593E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Start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.Ю</w:t>
      </w:r>
      <w:proofErr w:type="gramEnd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нусово,пер.Болотный,уч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2/1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5593E" w:rsidRPr="0074648A" w:rsidRDefault="0074648A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овые Кара</w:t>
      </w:r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тавлы,ул.Школьная,д.2А;</w:t>
      </w:r>
    </w:p>
    <w:p w:rsidR="0074648A" w:rsidRDefault="0025593E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Start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</w:t>
      </w:r>
      <w:proofErr w:type="gramEnd"/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дрисово,ул.Юлая,д.</w:t>
      </w:r>
      <w:r w:rsid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А;</w:t>
      </w:r>
    </w:p>
    <w:p w:rsidR="00A524A4" w:rsidRDefault="0074648A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Start"/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.Ю</w:t>
      </w:r>
      <w:proofErr w:type="gramEnd"/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лаево,ул</w:t>
      </w:r>
      <w:proofErr w:type="spellEnd"/>
      <w:r w:rsidR="0025593E" w:rsidRPr="0074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Салавата Юлаева,д.17/2;</w:t>
      </w:r>
    </w:p>
    <w:p w:rsidR="0074648A" w:rsidRPr="0074648A" w:rsidRDefault="0074648A" w:rsidP="00746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24A4" w:rsidRPr="0074648A" w:rsidRDefault="00784654" w:rsidP="0074648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b/>
          <w:bCs/>
          <w:sz w:val="28"/>
          <w:szCs w:val="28"/>
        </w:rPr>
        <w:t>1.</w:t>
      </w:r>
      <w:r w:rsidR="00A524A4" w:rsidRPr="0074648A">
        <w:rPr>
          <w:rFonts w:ascii="Times New Roman" w:hAnsi="Times New Roman"/>
          <w:b/>
          <w:bCs/>
          <w:sz w:val="28"/>
          <w:szCs w:val="28"/>
        </w:rPr>
        <w:t>Председатель комиссии</w:t>
      </w:r>
      <w:r w:rsidR="0025593E" w:rsidRPr="0074648A">
        <w:rPr>
          <w:rFonts w:ascii="Times New Roman" w:hAnsi="Times New Roman"/>
          <w:sz w:val="28"/>
          <w:szCs w:val="28"/>
        </w:rPr>
        <w:t xml:space="preserve"> – Садыкова </w:t>
      </w:r>
      <w:proofErr w:type="spellStart"/>
      <w:r w:rsidR="0025593E" w:rsidRPr="0074648A">
        <w:rPr>
          <w:rFonts w:ascii="Times New Roman" w:hAnsi="Times New Roman"/>
          <w:sz w:val="28"/>
          <w:szCs w:val="28"/>
        </w:rPr>
        <w:t>А.Н.-глава</w:t>
      </w:r>
      <w:proofErr w:type="spellEnd"/>
      <w:r w:rsidR="0025593E" w:rsidRPr="0074648A">
        <w:rPr>
          <w:rFonts w:ascii="Times New Roman" w:hAnsi="Times New Roman"/>
          <w:sz w:val="28"/>
          <w:szCs w:val="28"/>
        </w:rPr>
        <w:t xml:space="preserve"> СП </w:t>
      </w:r>
      <w:proofErr w:type="spellStart"/>
      <w:r w:rsidR="0025593E"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25593E" w:rsidRPr="0074648A">
        <w:rPr>
          <w:rFonts w:ascii="Times New Roman" w:hAnsi="Times New Roman"/>
          <w:sz w:val="28"/>
          <w:szCs w:val="28"/>
        </w:rPr>
        <w:t xml:space="preserve"> сельсовет</w:t>
      </w:r>
    </w:p>
    <w:p w:rsidR="00A524A4" w:rsidRPr="0074648A" w:rsidRDefault="00A524A4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b/>
          <w:bCs/>
          <w:sz w:val="28"/>
          <w:szCs w:val="28"/>
        </w:rPr>
        <w:t>Члены комиссии</w:t>
      </w:r>
      <w:r w:rsidRPr="0074648A">
        <w:rPr>
          <w:rFonts w:ascii="Times New Roman" w:hAnsi="Times New Roman"/>
          <w:sz w:val="28"/>
          <w:szCs w:val="28"/>
        </w:rPr>
        <w:t>:</w:t>
      </w:r>
    </w:p>
    <w:p w:rsidR="00A524A4" w:rsidRPr="0074648A" w:rsidRDefault="00784654" w:rsidP="0074648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>1.</w:t>
      </w:r>
      <w:r w:rsidR="00534015" w:rsidRPr="0074648A">
        <w:rPr>
          <w:rFonts w:ascii="Times New Roman" w:hAnsi="Times New Roman"/>
          <w:sz w:val="28"/>
          <w:szCs w:val="28"/>
        </w:rPr>
        <w:t>Са</w:t>
      </w:r>
      <w:r w:rsidRPr="0074648A">
        <w:rPr>
          <w:rFonts w:ascii="Times New Roman" w:hAnsi="Times New Roman"/>
          <w:sz w:val="28"/>
          <w:szCs w:val="28"/>
        </w:rPr>
        <w:t>где</w:t>
      </w:r>
      <w:r w:rsidR="00534015" w:rsidRPr="0074648A">
        <w:rPr>
          <w:rFonts w:ascii="Times New Roman" w:hAnsi="Times New Roman"/>
          <w:sz w:val="28"/>
          <w:szCs w:val="28"/>
        </w:rPr>
        <w:t>тдинов А.Р</w:t>
      </w:r>
      <w:r w:rsidRPr="0074648A">
        <w:rPr>
          <w:rFonts w:ascii="Times New Roman" w:hAnsi="Times New Roman"/>
          <w:sz w:val="28"/>
          <w:szCs w:val="28"/>
        </w:rPr>
        <w:t>.</w:t>
      </w:r>
      <w:r w:rsidR="00534015" w:rsidRPr="0074648A">
        <w:rPr>
          <w:rFonts w:ascii="Times New Roman" w:hAnsi="Times New Roman"/>
          <w:sz w:val="28"/>
          <w:szCs w:val="28"/>
        </w:rPr>
        <w:t xml:space="preserve"> –староста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с</w:t>
      </w:r>
      <w:proofErr w:type="gramStart"/>
      <w:r w:rsidR="00534015" w:rsidRPr="0074648A">
        <w:rPr>
          <w:rFonts w:ascii="Times New Roman" w:hAnsi="Times New Roman"/>
          <w:sz w:val="28"/>
          <w:szCs w:val="28"/>
        </w:rPr>
        <w:t>.А</w:t>
      </w:r>
      <w:proofErr w:type="gramEnd"/>
      <w:r w:rsidR="00534015" w:rsidRPr="0074648A">
        <w:rPr>
          <w:rFonts w:ascii="Times New Roman" w:hAnsi="Times New Roman"/>
          <w:sz w:val="28"/>
          <w:szCs w:val="28"/>
        </w:rPr>
        <w:t>лькино</w:t>
      </w:r>
      <w:proofErr w:type="spellEnd"/>
    </w:p>
    <w:p w:rsidR="00A524A4" w:rsidRPr="0074648A" w:rsidRDefault="00784654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>2.</w:t>
      </w:r>
      <w:r w:rsidR="00534015" w:rsidRPr="0074648A">
        <w:rPr>
          <w:rFonts w:ascii="Times New Roman" w:hAnsi="Times New Roman"/>
          <w:sz w:val="28"/>
          <w:szCs w:val="28"/>
        </w:rPr>
        <w:t xml:space="preserve">Абдрахманов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Ю.В</w:t>
      </w:r>
      <w:r w:rsidRPr="0074648A">
        <w:rPr>
          <w:rFonts w:ascii="Times New Roman" w:hAnsi="Times New Roman"/>
          <w:sz w:val="28"/>
          <w:szCs w:val="28"/>
        </w:rPr>
        <w:t>.</w:t>
      </w:r>
      <w:r w:rsidR="00534015" w:rsidRPr="0074648A">
        <w:rPr>
          <w:rFonts w:ascii="Times New Roman" w:hAnsi="Times New Roman"/>
          <w:sz w:val="28"/>
          <w:szCs w:val="28"/>
        </w:rPr>
        <w:t>-староста</w:t>
      </w:r>
      <w:proofErr w:type="spellEnd"/>
      <w:r w:rsidR="00534015" w:rsidRPr="007464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д</w:t>
      </w:r>
      <w:proofErr w:type="gramStart"/>
      <w:r w:rsidR="00534015" w:rsidRPr="0074648A">
        <w:rPr>
          <w:rFonts w:ascii="Times New Roman" w:hAnsi="Times New Roman"/>
          <w:sz w:val="28"/>
          <w:szCs w:val="28"/>
        </w:rPr>
        <w:t>.Ю</w:t>
      </w:r>
      <w:proofErr w:type="gramEnd"/>
      <w:r w:rsidR="00534015" w:rsidRPr="0074648A">
        <w:rPr>
          <w:rFonts w:ascii="Times New Roman" w:hAnsi="Times New Roman"/>
          <w:sz w:val="28"/>
          <w:szCs w:val="28"/>
        </w:rPr>
        <w:t>нусово</w:t>
      </w:r>
      <w:proofErr w:type="spellEnd"/>
    </w:p>
    <w:p w:rsidR="00A524A4" w:rsidRPr="0074648A" w:rsidRDefault="00784654" w:rsidP="0074648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>3.</w:t>
      </w:r>
      <w:r w:rsidR="00534015" w:rsidRPr="0074648A">
        <w:rPr>
          <w:rFonts w:ascii="Times New Roman" w:hAnsi="Times New Roman"/>
          <w:sz w:val="28"/>
          <w:szCs w:val="28"/>
        </w:rPr>
        <w:t xml:space="preserve">Алимиев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Р.Р</w:t>
      </w:r>
      <w:r w:rsidR="00541672" w:rsidRPr="0074648A">
        <w:rPr>
          <w:rFonts w:ascii="Times New Roman" w:hAnsi="Times New Roman"/>
          <w:sz w:val="28"/>
          <w:szCs w:val="28"/>
        </w:rPr>
        <w:t>.</w:t>
      </w:r>
      <w:r w:rsidR="00534015" w:rsidRPr="0074648A">
        <w:rPr>
          <w:rFonts w:ascii="Times New Roman" w:hAnsi="Times New Roman"/>
          <w:sz w:val="28"/>
          <w:szCs w:val="28"/>
        </w:rPr>
        <w:t>-староста</w:t>
      </w:r>
      <w:proofErr w:type="spellEnd"/>
      <w:r w:rsidR="00534015" w:rsidRPr="0074648A">
        <w:rPr>
          <w:rFonts w:ascii="Times New Roman" w:hAnsi="Times New Roman"/>
          <w:sz w:val="28"/>
          <w:szCs w:val="28"/>
        </w:rPr>
        <w:t xml:space="preserve"> д</w:t>
      </w:r>
      <w:proofErr w:type="gramStart"/>
      <w:r w:rsidR="00534015" w:rsidRPr="0074648A">
        <w:rPr>
          <w:rFonts w:ascii="Times New Roman" w:hAnsi="Times New Roman"/>
          <w:sz w:val="28"/>
          <w:szCs w:val="28"/>
        </w:rPr>
        <w:t>.Н</w:t>
      </w:r>
      <w:proofErr w:type="gramEnd"/>
      <w:r w:rsidR="00534015" w:rsidRPr="0074648A">
        <w:rPr>
          <w:rFonts w:ascii="Times New Roman" w:hAnsi="Times New Roman"/>
          <w:sz w:val="28"/>
          <w:szCs w:val="28"/>
        </w:rPr>
        <w:t xml:space="preserve">овые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Каратавлы</w:t>
      </w:r>
      <w:proofErr w:type="spellEnd"/>
    </w:p>
    <w:p w:rsidR="00534015" w:rsidRPr="0074648A" w:rsidRDefault="00784654" w:rsidP="0074648A">
      <w:pPr>
        <w:spacing w:after="0"/>
        <w:ind w:firstLine="709"/>
        <w:jc w:val="both"/>
        <w:rPr>
          <w:rFonts w:ascii="Times New Roman" w:hAnsi="Times New Roman"/>
          <w:sz w:val="36"/>
          <w:szCs w:val="36"/>
        </w:rPr>
      </w:pPr>
      <w:r w:rsidRPr="0074648A">
        <w:rPr>
          <w:rFonts w:ascii="Times New Roman" w:hAnsi="Times New Roman"/>
          <w:sz w:val="28"/>
          <w:szCs w:val="28"/>
        </w:rPr>
        <w:t>4.</w:t>
      </w:r>
      <w:r w:rsidR="00541672" w:rsidRPr="0074648A">
        <w:rPr>
          <w:rFonts w:ascii="Times New Roman" w:hAnsi="Times New Roman"/>
          <w:sz w:val="28"/>
          <w:szCs w:val="28"/>
        </w:rPr>
        <w:t>Садыков</w:t>
      </w:r>
      <w:r w:rsidR="00534015" w:rsidRPr="0074648A">
        <w:rPr>
          <w:rFonts w:ascii="Times New Roman" w:hAnsi="Times New Roman"/>
          <w:sz w:val="28"/>
          <w:szCs w:val="28"/>
        </w:rPr>
        <w:t xml:space="preserve"> И.А</w:t>
      </w:r>
      <w:r w:rsidR="00541672" w:rsidRPr="0074648A">
        <w:rPr>
          <w:rFonts w:ascii="Times New Roman" w:hAnsi="Times New Roman"/>
          <w:sz w:val="28"/>
          <w:szCs w:val="28"/>
        </w:rPr>
        <w:t xml:space="preserve">. - </w:t>
      </w:r>
      <w:r w:rsidR="00534015" w:rsidRPr="0074648A">
        <w:rPr>
          <w:rFonts w:ascii="Times New Roman" w:hAnsi="Times New Roman"/>
          <w:sz w:val="28"/>
          <w:szCs w:val="28"/>
        </w:rPr>
        <w:t xml:space="preserve">староста </w:t>
      </w:r>
      <w:proofErr w:type="spellStart"/>
      <w:r w:rsidR="00534015" w:rsidRPr="0074648A">
        <w:rPr>
          <w:rFonts w:ascii="Times New Roman" w:hAnsi="Times New Roman"/>
          <w:sz w:val="28"/>
          <w:szCs w:val="28"/>
        </w:rPr>
        <w:t>д</w:t>
      </w:r>
      <w:proofErr w:type="gramStart"/>
      <w:r w:rsidR="00534015" w:rsidRPr="0074648A">
        <w:rPr>
          <w:rFonts w:ascii="Times New Roman" w:hAnsi="Times New Roman"/>
          <w:sz w:val="28"/>
          <w:szCs w:val="28"/>
        </w:rPr>
        <w:t>.Ю</w:t>
      </w:r>
      <w:proofErr w:type="gramEnd"/>
      <w:r w:rsidR="00534015" w:rsidRPr="0074648A">
        <w:rPr>
          <w:rFonts w:ascii="Times New Roman" w:hAnsi="Times New Roman"/>
          <w:sz w:val="28"/>
          <w:szCs w:val="28"/>
        </w:rPr>
        <w:t>лаево</w:t>
      </w:r>
      <w:proofErr w:type="spellEnd"/>
    </w:p>
    <w:p w:rsidR="00A524A4" w:rsidRPr="0074648A" w:rsidRDefault="00534015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</w:rPr>
        <w:t xml:space="preserve"> </w:t>
      </w:r>
      <w:r w:rsidR="0074648A">
        <w:rPr>
          <w:rFonts w:ascii="Times New Roman" w:hAnsi="Times New Roman"/>
        </w:rPr>
        <w:t>5</w:t>
      </w:r>
      <w:r w:rsidR="00784654" w:rsidRPr="0074648A">
        <w:rPr>
          <w:rFonts w:ascii="Times New Roman" w:hAnsi="Times New Roman"/>
        </w:rPr>
        <w:t>.</w:t>
      </w:r>
      <w:r w:rsidR="00541672" w:rsidRPr="0074648A">
        <w:rPr>
          <w:rFonts w:ascii="Times New Roman" w:hAnsi="Times New Roman"/>
        </w:rPr>
        <w:t xml:space="preserve"> </w:t>
      </w:r>
      <w:proofErr w:type="spellStart"/>
      <w:r w:rsidR="00601940" w:rsidRPr="0074648A">
        <w:rPr>
          <w:rFonts w:ascii="Times New Roman" w:hAnsi="Times New Roman"/>
          <w:sz w:val="28"/>
          <w:szCs w:val="28"/>
        </w:rPr>
        <w:t>Мухамедьянов</w:t>
      </w:r>
      <w:proofErr w:type="spellEnd"/>
      <w:r w:rsidR="00601940" w:rsidRPr="0074648A">
        <w:rPr>
          <w:rFonts w:ascii="Times New Roman" w:hAnsi="Times New Roman"/>
          <w:sz w:val="28"/>
          <w:szCs w:val="28"/>
        </w:rPr>
        <w:t xml:space="preserve"> </w:t>
      </w:r>
      <w:r w:rsidR="00541672" w:rsidRPr="0074648A">
        <w:rPr>
          <w:rFonts w:ascii="Times New Roman" w:hAnsi="Times New Roman"/>
          <w:sz w:val="28"/>
          <w:szCs w:val="28"/>
        </w:rPr>
        <w:t xml:space="preserve"> А.М</w:t>
      </w:r>
      <w:r w:rsidR="00601940" w:rsidRPr="0074648A">
        <w:rPr>
          <w:rFonts w:ascii="Times New Roman" w:hAnsi="Times New Roman"/>
          <w:sz w:val="28"/>
          <w:szCs w:val="28"/>
        </w:rPr>
        <w:t xml:space="preserve">.-    староста </w:t>
      </w:r>
      <w:r w:rsidR="00784654" w:rsidRPr="0074648A">
        <w:rPr>
          <w:rFonts w:ascii="Times New Roman" w:hAnsi="Times New Roman"/>
          <w:sz w:val="28"/>
          <w:szCs w:val="28"/>
        </w:rPr>
        <w:t xml:space="preserve"> </w:t>
      </w:r>
      <w:r w:rsidR="00541672" w:rsidRPr="007464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1672" w:rsidRPr="0074648A">
        <w:rPr>
          <w:rFonts w:ascii="Times New Roman" w:hAnsi="Times New Roman"/>
          <w:sz w:val="28"/>
          <w:szCs w:val="28"/>
        </w:rPr>
        <w:t>д</w:t>
      </w:r>
      <w:proofErr w:type="gramStart"/>
      <w:r w:rsidR="00541672" w:rsidRPr="0074648A">
        <w:rPr>
          <w:rFonts w:ascii="Times New Roman" w:hAnsi="Times New Roman"/>
          <w:sz w:val="28"/>
          <w:szCs w:val="28"/>
        </w:rPr>
        <w:t>.И</w:t>
      </w:r>
      <w:proofErr w:type="gramEnd"/>
      <w:r w:rsidR="00541672" w:rsidRPr="0074648A">
        <w:rPr>
          <w:rFonts w:ascii="Times New Roman" w:hAnsi="Times New Roman"/>
          <w:sz w:val="28"/>
          <w:szCs w:val="28"/>
        </w:rPr>
        <w:t>дрисово</w:t>
      </w:r>
      <w:proofErr w:type="spellEnd"/>
    </w:p>
    <w:p w:rsidR="00B8758F" w:rsidRPr="0074648A" w:rsidRDefault="00784654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 xml:space="preserve">6. Губайдуллин Ф. Ф.  </w:t>
      </w:r>
      <w:r w:rsidR="00601940" w:rsidRPr="0074648A">
        <w:rPr>
          <w:rFonts w:ascii="Times New Roman" w:hAnsi="Times New Roman"/>
          <w:sz w:val="28"/>
          <w:szCs w:val="28"/>
        </w:rPr>
        <w:t xml:space="preserve">- </w:t>
      </w:r>
      <w:r w:rsidRPr="0074648A">
        <w:rPr>
          <w:rFonts w:ascii="Times New Roman" w:hAnsi="Times New Roman"/>
          <w:sz w:val="28"/>
          <w:szCs w:val="28"/>
        </w:rPr>
        <w:t xml:space="preserve">депутат  Совета СП </w:t>
      </w:r>
      <w:proofErr w:type="spellStart"/>
      <w:r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сельсовет </w:t>
      </w:r>
    </w:p>
    <w:p w:rsidR="00784654" w:rsidRPr="0074648A" w:rsidRDefault="00784654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</w:rPr>
        <w:t>7</w:t>
      </w:r>
      <w:r w:rsidRPr="007464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4648A">
        <w:rPr>
          <w:rFonts w:ascii="Times New Roman" w:hAnsi="Times New Roman"/>
          <w:sz w:val="28"/>
          <w:szCs w:val="28"/>
        </w:rPr>
        <w:t>Багаутдинов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Pr="0074648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4648A">
        <w:rPr>
          <w:rFonts w:ascii="Times New Roman" w:hAnsi="Times New Roman"/>
          <w:sz w:val="28"/>
          <w:szCs w:val="28"/>
        </w:rPr>
        <w:t>Ю.</w:t>
      </w:r>
      <w:r w:rsidR="00601940" w:rsidRPr="0074648A">
        <w:rPr>
          <w:rFonts w:ascii="Times New Roman" w:hAnsi="Times New Roman"/>
          <w:sz w:val="28"/>
          <w:szCs w:val="28"/>
        </w:rPr>
        <w:t xml:space="preserve"> - </w:t>
      </w:r>
      <w:r w:rsidRPr="0074648A">
        <w:rPr>
          <w:rFonts w:ascii="Times New Roman" w:hAnsi="Times New Roman"/>
          <w:sz w:val="28"/>
          <w:szCs w:val="28"/>
        </w:rPr>
        <w:t xml:space="preserve"> депутат</w:t>
      </w:r>
      <w:r w:rsidR="00601940" w:rsidRPr="0074648A">
        <w:rPr>
          <w:rFonts w:ascii="Times New Roman" w:hAnsi="Times New Roman"/>
          <w:sz w:val="28"/>
          <w:szCs w:val="28"/>
        </w:rPr>
        <w:t xml:space="preserve"> </w:t>
      </w:r>
      <w:r w:rsidRPr="0074648A">
        <w:rPr>
          <w:rFonts w:ascii="Times New Roman" w:hAnsi="Times New Roman"/>
          <w:sz w:val="28"/>
          <w:szCs w:val="28"/>
        </w:rPr>
        <w:t xml:space="preserve"> Совета СП </w:t>
      </w:r>
      <w:proofErr w:type="spellStart"/>
      <w:r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сельсовет </w:t>
      </w:r>
    </w:p>
    <w:p w:rsidR="00784654" w:rsidRPr="0074648A" w:rsidRDefault="00784654" w:rsidP="007464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74648A">
        <w:rPr>
          <w:rFonts w:ascii="Times New Roman" w:hAnsi="Times New Roman"/>
          <w:sz w:val="28"/>
          <w:szCs w:val="28"/>
        </w:rPr>
        <w:t>Байрамгулов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А</w:t>
      </w:r>
      <w:proofErr w:type="gramStart"/>
      <w:r w:rsidRPr="0074648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4648A">
        <w:rPr>
          <w:rFonts w:ascii="Times New Roman" w:hAnsi="Times New Roman"/>
          <w:sz w:val="28"/>
          <w:szCs w:val="28"/>
        </w:rPr>
        <w:t>В</w:t>
      </w:r>
      <w:r w:rsidR="00601940" w:rsidRPr="0074648A">
        <w:rPr>
          <w:rFonts w:ascii="Times New Roman" w:hAnsi="Times New Roman"/>
          <w:sz w:val="28"/>
          <w:szCs w:val="28"/>
        </w:rPr>
        <w:t xml:space="preserve">. - </w:t>
      </w:r>
      <w:r w:rsidRPr="0074648A">
        <w:rPr>
          <w:rFonts w:ascii="Times New Roman" w:hAnsi="Times New Roman"/>
          <w:sz w:val="28"/>
          <w:szCs w:val="28"/>
        </w:rPr>
        <w:t xml:space="preserve"> депутат</w:t>
      </w:r>
      <w:r w:rsidR="00601940" w:rsidRPr="0074648A">
        <w:rPr>
          <w:rFonts w:ascii="Times New Roman" w:hAnsi="Times New Roman"/>
          <w:sz w:val="28"/>
          <w:szCs w:val="28"/>
        </w:rPr>
        <w:t xml:space="preserve"> </w:t>
      </w:r>
      <w:r w:rsidRPr="0074648A">
        <w:rPr>
          <w:rFonts w:ascii="Times New Roman" w:hAnsi="Times New Roman"/>
          <w:sz w:val="28"/>
          <w:szCs w:val="28"/>
        </w:rPr>
        <w:t xml:space="preserve"> Совета СП </w:t>
      </w:r>
      <w:proofErr w:type="spellStart"/>
      <w:r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сельсовет </w:t>
      </w:r>
    </w:p>
    <w:p w:rsidR="00784654" w:rsidRPr="0074648A" w:rsidRDefault="00784654" w:rsidP="0074648A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48A">
        <w:rPr>
          <w:rFonts w:ascii="Times New Roman" w:hAnsi="Times New Roman"/>
          <w:sz w:val="28"/>
          <w:szCs w:val="28"/>
        </w:rPr>
        <w:t>9. Баширов Р.Р.</w:t>
      </w:r>
      <w:r w:rsidR="00601940" w:rsidRPr="0074648A">
        <w:rPr>
          <w:rFonts w:ascii="Times New Roman" w:hAnsi="Times New Roman"/>
          <w:sz w:val="28"/>
          <w:szCs w:val="28"/>
        </w:rPr>
        <w:t xml:space="preserve">- </w:t>
      </w:r>
      <w:r w:rsidRPr="0074648A">
        <w:rPr>
          <w:rFonts w:ascii="Times New Roman" w:hAnsi="Times New Roman"/>
          <w:sz w:val="28"/>
          <w:szCs w:val="28"/>
        </w:rPr>
        <w:t xml:space="preserve"> депутат</w:t>
      </w:r>
      <w:r w:rsidR="00601940" w:rsidRPr="0074648A">
        <w:rPr>
          <w:rFonts w:ascii="Times New Roman" w:hAnsi="Times New Roman"/>
          <w:sz w:val="28"/>
          <w:szCs w:val="28"/>
        </w:rPr>
        <w:t xml:space="preserve"> </w:t>
      </w:r>
      <w:r w:rsidRPr="0074648A">
        <w:rPr>
          <w:rFonts w:ascii="Times New Roman" w:hAnsi="Times New Roman"/>
          <w:sz w:val="28"/>
          <w:szCs w:val="28"/>
        </w:rPr>
        <w:t xml:space="preserve"> Совета СП </w:t>
      </w:r>
      <w:proofErr w:type="spellStart"/>
      <w:r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4648A">
        <w:rPr>
          <w:rFonts w:ascii="Times New Roman" w:hAnsi="Times New Roman"/>
          <w:sz w:val="28"/>
          <w:szCs w:val="28"/>
        </w:rPr>
        <w:t xml:space="preserve"> сельсовет </w:t>
      </w:r>
    </w:p>
    <w:p w:rsidR="00601940" w:rsidRPr="0074648A" w:rsidRDefault="0074648A" w:rsidP="0074648A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1940" w:rsidRPr="0074648A">
        <w:rPr>
          <w:rFonts w:ascii="Times New Roman" w:hAnsi="Times New Roman"/>
          <w:sz w:val="28"/>
          <w:szCs w:val="28"/>
        </w:rPr>
        <w:t xml:space="preserve">0.Ямалетдинов Ф.Д. - </w:t>
      </w:r>
      <w:r w:rsidR="00784654" w:rsidRPr="0074648A">
        <w:rPr>
          <w:rFonts w:ascii="Times New Roman" w:hAnsi="Times New Roman"/>
          <w:sz w:val="28"/>
          <w:szCs w:val="28"/>
        </w:rPr>
        <w:t xml:space="preserve">депутат </w:t>
      </w:r>
      <w:r w:rsidR="00601940" w:rsidRPr="0074648A">
        <w:rPr>
          <w:rFonts w:ascii="Times New Roman" w:hAnsi="Times New Roman"/>
          <w:sz w:val="28"/>
          <w:szCs w:val="28"/>
        </w:rPr>
        <w:t xml:space="preserve"> </w:t>
      </w:r>
      <w:r w:rsidR="00784654" w:rsidRPr="0074648A">
        <w:rPr>
          <w:rFonts w:ascii="Times New Roman" w:hAnsi="Times New Roman"/>
          <w:sz w:val="28"/>
          <w:szCs w:val="28"/>
        </w:rPr>
        <w:t xml:space="preserve">Совета </w:t>
      </w:r>
      <w:proofErr w:type="spellStart"/>
      <w:r w:rsidR="00784654"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784654" w:rsidRPr="0074648A">
        <w:rPr>
          <w:rFonts w:ascii="Times New Roman" w:hAnsi="Times New Roman"/>
          <w:sz w:val="28"/>
          <w:szCs w:val="28"/>
        </w:rPr>
        <w:t xml:space="preserve"> сельсовет </w:t>
      </w:r>
    </w:p>
    <w:p w:rsidR="00B8758F" w:rsidRPr="0074648A" w:rsidRDefault="0074648A" w:rsidP="0074648A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1940" w:rsidRPr="0074648A">
        <w:rPr>
          <w:rFonts w:ascii="Times New Roman" w:hAnsi="Times New Roman"/>
          <w:sz w:val="28"/>
          <w:szCs w:val="28"/>
        </w:rPr>
        <w:t xml:space="preserve">1.Гайсин Р.Р. -  водитель СП </w:t>
      </w:r>
      <w:proofErr w:type="spellStart"/>
      <w:r w:rsidR="00601940" w:rsidRPr="0074648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601940" w:rsidRPr="0074648A">
        <w:rPr>
          <w:rFonts w:ascii="Times New Roman" w:hAnsi="Times New Roman"/>
          <w:sz w:val="28"/>
          <w:szCs w:val="28"/>
        </w:rPr>
        <w:t xml:space="preserve"> сельсовет</w:t>
      </w:r>
    </w:p>
    <w:sectPr w:rsidR="00B8758F" w:rsidRPr="0074648A" w:rsidSect="004B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C8D"/>
    <w:multiLevelType w:val="multilevel"/>
    <w:tmpl w:val="A7D88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EF7C85"/>
    <w:rsid w:val="001E1E85"/>
    <w:rsid w:val="0025593E"/>
    <w:rsid w:val="002D5A30"/>
    <w:rsid w:val="00355F5F"/>
    <w:rsid w:val="00411E06"/>
    <w:rsid w:val="00482D89"/>
    <w:rsid w:val="004B2FCF"/>
    <w:rsid w:val="004B5D14"/>
    <w:rsid w:val="00534015"/>
    <w:rsid w:val="00540BBD"/>
    <w:rsid w:val="00541672"/>
    <w:rsid w:val="00601940"/>
    <w:rsid w:val="00653E54"/>
    <w:rsid w:val="0074648A"/>
    <w:rsid w:val="00784654"/>
    <w:rsid w:val="00A524A4"/>
    <w:rsid w:val="00B8758F"/>
    <w:rsid w:val="00DE26E7"/>
    <w:rsid w:val="00EF7C85"/>
    <w:rsid w:val="00F61DF7"/>
    <w:rsid w:val="00F75651"/>
    <w:rsid w:val="00F8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1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7464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4A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4648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87;&#1086;&#1089;&#1090;\&#1087;&#1086;&#1089;&#1090;.38%20&#1086;&#1090;%2030.09.2020%20&#1075;&#1088;&#1072;&#1092;&#1080;&#1082;%20&#1087;&#1088;&#1086;&#1074;&#1077;&#1076;&#1077;&#1085;&#1080;&#1103;%20&#1086;&#1089;&#1084;&#1086;&#1090;&#1088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89EC-A0E8-40C3-AC32-9D570D0B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пост.38 от 30.09.2020 график проведения осмотров</Template>
  <TotalTime>60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2023-08-21T09:41:00Z</cp:lastPrinted>
  <dcterms:created xsi:type="dcterms:W3CDTF">2022-06-23T05:34:00Z</dcterms:created>
  <dcterms:modified xsi:type="dcterms:W3CDTF">2023-08-21T09:41:00Z</dcterms:modified>
</cp:coreProperties>
</file>