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251658240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Heading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Pr="0034014C" w:rsidRDefault="0058004E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18 июня</w:t>
      </w:r>
      <w:r w:rsidRPr="0034014C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37</w:t>
      </w:r>
    </w:p>
    <w:p w:rsidR="0058004E" w:rsidRDefault="0058004E" w:rsidP="00DA5913">
      <w:pPr>
        <w:shd w:val="clear" w:color="auto" w:fill="FFFFFF"/>
        <w:ind w:firstLine="851"/>
        <w:jc w:val="center"/>
        <w:rPr>
          <w:b/>
          <w:bCs/>
          <w:sz w:val="28"/>
          <w:szCs w:val="28"/>
        </w:rPr>
      </w:pPr>
    </w:p>
    <w:p w:rsidR="0058004E" w:rsidRDefault="0058004E" w:rsidP="0034014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8"/>
          <w:szCs w:val="28"/>
        </w:rPr>
      </w:pPr>
      <w:bookmarkStart w:id="0" w:name="_GoBack"/>
      <w:r w:rsidRPr="007A7062">
        <w:rPr>
          <w:sz w:val="28"/>
          <w:szCs w:val="28"/>
        </w:rPr>
        <w:t>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</w:t>
      </w:r>
      <w:r>
        <w:rPr>
          <w:sz w:val="28"/>
          <w:szCs w:val="28"/>
        </w:rPr>
        <w:t>нистрацией  сельского поселения Алькинский</w:t>
      </w:r>
      <w:r w:rsidRPr="007A7062">
        <w:rPr>
          <w:sz w:val="28"/>
          <w:szCs w:val="28"/>
        </w:rPr>
        <w:t xml:space="preserve"> сельсовет</w:t>
      </w:r>
      <w:r w:rsidRPr="0034014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 Республики Башкортостан</w:t>
      </w:r>
    </w:p>
    <w:bookmarkEnd w:id="0"/>
    <w:p w:rsidR="0058004E" w:rsidRPr="00A6428F" w:rsidRDefault="0058004E" w:rsidP="0023685B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58004E" w:rsidRDefault="0058004E" w:rsidP="00DA591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соответствии со статьей 15</w:t>
      </w:r>
      <w:r>
        <w:rPr>
          <w:sz w:val="28"/>
          <w:szCs w:val="28"/>
        </w:rPr>
        <w:t xml:space="preserve"> Федеральным законом от 25.12.2008г. № 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 от 05.03.2018 года № 228 «О реестре лиц, уволенных в связи с утратой доверия», Уставом  сельского поселения Алькинский сельсовет, Администрация сельского поселения Алькинский сельсовет муниципального района Салаватский район Республики Башкортостан</w:t>
      </w:r>
    </w:p>
    <w:p w:rsidR="0058004E" w:rsidRDefault="0058004E" w:rsidP="00DA591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58004E" w:rsidRDefault="0058004E" w:rsidP="00DA5913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порядке включения сведений в реестр лиц, уволенных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сельского поселения Алькинский сельсовет согласно приложению.</w:t>
      </w:r>
    </w:p>
    <w:p w:rsidR="0058004E" w:rsidRDefault="0058004E" w:rsidP="00DA5913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Управляющей делами администрации сельского поселения Валиуллиной З.Д обеспечить ведение реестра лиц, уволенных в связи с утратой доверия, в соответствии с Положением, утвержденным настоящим постановлением.</w:t>
      </w:r>
    </w:p>
    <w:p w:rsidR="0058004E" w:rsidRPr="0034014C" w:rsidRDefault="0058004E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3.Обнародовать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сельского поселения Алькинский  сельсовет по адресу: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http://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  <w:lang w:val="be-BY"/>
        </w:rPr>
        <w:t>с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alkino</w:t>
      </w: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.ru.</w:t>
      </w:r>
    </w:p>
    <w:p w:rsidR="0058004E" w:rsidRPr="0034014C" w:rsidRDefault="0058004E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4.Контроль за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Р.Г.Низамов</w:t>
      </w:r>
      <w:r w:rsidRPr="00226C8B">
        <w:rPr>
          <w:sz w:val="28"/>
          <w:szCs w:val="28"/>
        </w:rPr>
        <w:t xml:space="preserve"> </w:t>
      </w:r>
    </w:p>
    <w:p w:rsidR="0058004E" w:rsidRDefault="0058004E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 </w:t>
      </w:r>
    </w:p>
    <w:p w:rsidR="0058004E" w:rsidRDefault="0058004E" w:rsidP="00DA591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постановлению администрации </w:t>
      </w:r>
    </w:p>
    <w:p w:rsidR="0058004E" w:rsidRDefault="0058004E" w:rsidP="00DA591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сельского поселения                                                                                      </w:t>
      </w:r>
    </w:p>
    <w:p w:rsidR="0058004E" w:rsidRDefault="0058004E" w:rsidP="00DA5913">
      <w:pPr>
        <w:widowControl w:val="0"/>
        <w:autoSpaceDE w:val="0"/>
        <w:autoSpaceDN w:val="0"/>
        <w:adjustRightInd w:val="0"/>
        <w:jc w:val="right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от 3.05.2018 года № 27</w:t>
      </w:r>
    </w:p>
    <w:p w:rsidR="0058004E" w:rsidRDefault="0058004E" w:rsidP="00DA5913">
      <w:pPr>
        <w:jc w:val="center"/>
        <w:rPr>
          <w:sz w:val="28"/>
          <w:szCs w:val="28"/>
        </w:rPr>
      </w:pPr>
    </w:p>
    <w:p w:rsidR="0058004E" w:rsidRPr="00D52CD2" w:rsidRDefault="0058004E" w:rsidP="00DA5913">
      <w:pPr>
        <w:jc w:val="center"/>
        <w:rPr>
          <w:sz w:val="28"/>
          <w:szCs w:val="28"/>
        </w:rPr>
      </w:pPr>
      <w:r w:rsidRPr="00D52CD2">
        <w:rPr>
          <w:sz w:val="28"/>
          <w:szCs w:val="28"/>
        </w:rPr>
        <w:t>Положение</w:t>
      </w:r>
    </w:p>
    <w:p w:rsidR="0058004E" w:rsidRPr="00D52CD2" w:rsidRDefault="0058004E" w:rsidP="00DA5913">
      <w:pPr>
        <w:jc w:val="center"/>
        <w:rPr>
          <w:sz w:val="28"/>
          <w:szCs w:val="28"/>
        </w:rPr>
      </w:pPr>
      <w:r w:rsidRPr="00D52CD2">
        <w:rPr>
          <w:sz w:val="28"/>
          <w:szCs w:val="28"/>
        </w:rPr>
        <w:t xml:space="preserve"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сельского поселения </w:t>
      </w:r>
      <w:r>
        <w:rPr>
          <w:sz w:val="28"/>
          <w:szCs w:val="28"/>
        </w:rPr>
        <w:t>Алькинский</w:t>
      </w:r>
      <w:r w:rsidRPr="00D52CD2">
        <w:rPr>
          <w:sz w:val="28"/>
          <w:szCs w:val="28"/>
        </w:rPr>
        <w:t xml:space="preserve"> сельсовет</w:t>
      </w:r>
    </w:p>
    <w:p w:rsidR="0058004E" w:rsidRDefault="0058004E" w:rsidP="00DA5913">
      <w:pPr>
        <w:jc w:val="center"/>
        <w:rPr>
          <w:b/>
          <w:bCs/>
          <w:sz w:val="28"/>
          <w:szCs w:val="28"/>
        </w:rPr>
      </w:pPr>
    </w:p>
    <w:p w:rsidR="0058004E" w:rsidRDefault="0058004E" w:rsidP="00DA5913">
      <w:pPr>
        <w:jc w:val="center"/>
        <w:rPr>
          <w:b/>
          <w:bCs/>
          <w:sz w:val="28"/>
          <w:szCs w:val="28"/>
        </w:rPr>
      </w:pP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 в государственной информационной системе администрацией сельского поселения Алькинский сельсовет.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Реестр создается для обеспечения учета сведений о применении к лицу взыскания в виде увольнения в связи с утратой доверия за совершение коррупционного правонарушения.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Реестр ведется и размещается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(далее - единая система), созданной в соответствии с постановлением Правительства Российской Федерации от 3 марта 2017 г. №256.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Реестр ведется на государственном языке Российской Федерации.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Ведение реестра осуществляется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Администрация сельского поселения  определяет должностное лицо, ответственное за размещение в реестре сведений, указанных в пунктах 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t>О</w:t>
      </w:r>
      <w:r>
        <w:rPr>
          <w:sz w:val="28"/>
          <w:szCs w:val="28"/>
        </w:rPr>
        <w:t>тветственный администрации сельского поселения    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сельского поселения, в котором лицо замещало соответствующую должность.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применении к лицу, замещавшему должность в администрации сельского поселения,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сельского поселения.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применении к лицу, замещавшему должность в администрации  сельского поселения, 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администрации сельского поселения.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В случае применения к лицу взыскания в виде увольнения в связи с утратой доверия за совершение коррупционного правонарушения администрации сельского поселения в течение 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страховой номер индивидуального лицевого счета (СНИЛС);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наименование государственного органа (органа местного самоуправления, организации), в котором лицо замещало должность;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дата и номер (реквизиты) соответствующего правового акта (приказа, распоряжения) о наложении взыскания;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Сведения считаются внесенными в единую систему после их подписания усиленной квалифицированной электронной подписью ответственным должностные лицом.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внесения сведений формируется автоматически.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Ведение реестра осуществляется в условиях, обеспечивающих предотвращение несанкционированного доступа к реестру.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В открытом доступе на официальном сайте единой системы в информационно-телекоммуникационной сети "Интернет" по адресу https://gossluzhba.gov.ru/ (далее - официальный сайт)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наименование государственного органа (органа местного самоуправления, организации), в котором лицо замещало должность;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дата внесения сведений в реестр.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форме запроса необходимо указать следующие реквизиты: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страховой номер индивидуального лицевого счета (СНИЛС);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обработки запроса системой будет сформирован документ в формате pdf, содержащий информацию о наличии/отсутствии соответствующих сведений.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истечение 2 лет со дня включения сведений в реестр;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смерти лица, уволенного в связи с утратой доверия за совершение коррупционного правонарушения.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Администрация  сельского поселения 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 умершего лица, сведения о котором содержатся в реестре.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запросу в обязательном порядке должны быть приложены: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документы, подтверждающие родственные отношения лица, направляющего заявление.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 соответствии с законодательством полномочиями по государственной регистрации актов гражданского состояния.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сельского поселения 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</w:p>
    <w:p w:rsidR="0058004E" w:rsidRDefault="0058004E" w:rsidP="00DA5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58004E" w:rsidRDefault="0058004E" w:rsidP="00DA5913">
      <w:pPr>
        <w:jc w:val="both"/>
        <w:rPr>
          <w:sz w:val="28"/>
          <w:szCs w:val="28"/>
        </w:rPr>
      </w:pPr>
    </w:p>
    <w:p w:rsidR="0058004E" w:rsidRDefault="0058004E" w:rsidP="00DA5913">
      <w:pPr>
        <w:jc w:val="both"/>
        <w:rPr>
          <w:sz w:val="28"/>
          <w:szCs w:val="28"/>
        </w:rPr>
      </w:pPr>
    </w:p>
    <w:p w:rsidR="0058004E" w:rsidRDefault="0058004E" w:rsidP="00DA5913">
      <w:pPr>
        <w:jc w:val="both"/>
        <w:rPr>
          <w:sz w:val="28"/>
          <w:szCs w:val="28"/>
        </w:rPr>
      </w:pPr>
    </w:p>
    <w:p w:rsidR="0058004E" w:rsidRDefault="0058004E" w:rsidP="00DA5913">
      <w:pPr>
        <w:jc w:val="both"/>
        <w:rPr>
          <w:sz w:val="28"/>
          <w:szCs w:val="28"/>
        </w:rPr>
      </w:pPr>
    </w:p>
    <w:p w:rsidR="0058004E" w:rsidRDefault="0058004E" w:rsidP="00DA5913">
      <w:pPr>
        <w:jc w:val="both"/>
        <w:rPr>
          <w:sz w:val="28"/>
          <w:szCs w:val="28"/>
        </w:rPr>
      </w:pPr>
    </w:p>
    <w:p w:rsidR="0058004E" w:rsidRDefault="0058004E"/>
    <w:sectPr w:rsidR="0058004E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6F7"/>
    <w:rsid w:val="0025120C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D0E"/>
    <w:rsid w:val="00FC69D2"/>
    <w:rsid w:val="00FD2F42"/>
    <w:rsid w:val="00FE672A"/>
    <w:rsid w:val="00FE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Normal"/>
    <w:uiPriority w:val="99"/>
    <w:rsid w:val="00DA5913"/>
    <w:pPr>
      <w:spacing w:before="100" w:beforeAutospacing="1" w:after="100" w:afterAutospacing="1"/>
    </w:pPr>
  </w:style>
  <w:style w:type="paragraph" w:customStyle="1" w:styleId="1">
    <w:name w:val="Знак Знак Знак Знак Знак Знак1 Знак"/>
    <w:basedOn w:val="Normal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34014C"/>
    <w:rPr>
      <w:rFonts w:ascii="Arial" w:hAnsi="Arial" w:cs="Arial"/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5</Pages>
  <Words>1787</Words>
  <Characters>10192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Sam</cp:lastModifiedBy>
  <cp:revision>4</cp:revision>
  <cp:lastPrinted>2018-04-28T07:09:00Z</cp:lastPrinted>
  <dcterms:created xsi:type="dcterms:W3CDTF">2018-06-05T06:56:00Z</dcterms:created>
  <dcterms:modified xsi:type="dcterms:W3CDTF">2018-06-21T04:47:00Z</dcterms:modified>
</cp:coreProperties>
</file>