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4159"/>
        <w:gridCol w:w="1664"/>
        <w:gridCol w:w="3660"/>
      </w:tblGrid>
      <w:tr w:rsidR="003C5C01" w:rsidTr="005D0C16">
        <w:trPr>
          <w:cantSplit/>
          <w:trHeight w:val="1205"/>
        </w:trPr>
        <w:tc>
          <w:tcPr>
            <w:tcW w:w="4159" w:type="dxa"/>
          </w:tcPr>
          <w:p w:rsidR="003C5C01" w:rsidRDefault="003C5C01" w:rsidP="00902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3C5C01" w:rsidRDefault="003C5C01" w:rsidP="00902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3C5C01" w:rsidRDefault="003C5C01" w:rsidP="00902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3C5C01" w:rsidRDefault="003C5C01" w:rsidP="00902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3C5C01" w:rsidRDefault="003C5C01" w:rsidP="00902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66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C5C01" w:rsidRDefault="003C5C01" w:rsidP="00902A3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251658240;mso-position-horizontal-relative:text;mso-position-vertical-relative:text" wrapcoords="-322 0 -322 21375 21600 21375 21600 0 -322 0">
                  <v:imagedata r:id="rId7" o:title="" grayscale="t"/>
                  <w10:wrap type="through"/>
                </v:shape>
              </w:pict>
            </w:r>
          </w:p>
        </w:tc>
        <w:tc>
          <w:tcPr>
            <w:tcW w:w="3660" w:type="dxa"/>
          </w:tcPr>
          <w:p w:rsidR="003C5C01" w:rsidRPr="005D0C16" w:rsidRDefault="003C5C01" w:rsidP="005D0C16">
            <w:pPr>
              <w:pStyle w:val="Heading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5D0C1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3C5C01" w:rsidRDefault="003C5C01" w:rsidP="00902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3C5C01" w:rsidRDefault="003C5C01" w:rsidP="00902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3C5C01" w:rsidRDefault="003C5C01" w:rsidP="00902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3C5C01" w:rsidRDefault="003C5C01" w:rsidP="00902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3C5C01" w:rsidTr="005D0C16">
        <w:trPr>
          <w:cantSplit/>
          <w:trHeight w:val="503"/>
        </w:trPr>
        <w:tc>
          <w:tcPr>
            <w:tcW w:w="415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C5C01" w:rsidRDefault="003C5C01" w:rsidP="00902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?уласа урамы, 6</w:t>
            </w:r>
          </w:p>
          <w:p w:rsidR="003C5C01" w:rsidRDefault="003C5C01" w:rsidP="00902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66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C5C01" w:rsidRDefault="003C5C01" w:rsidP="00902A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C5C01" w:rsidRDefault="003C5C01" w:rsidP="00902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3C5C01" w:rsidRDefault="003C5C01" w:rsidP="00902A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3C5C01" w:rsidRDefault="003C5C01" w:rsidP="005D0C16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7                   ПОСТАНОВЛЕНИЕ</w:t>
      </w:r>
    </w:p>
    <w:p w:rsidR="003C5C01" w:rsidRDefault="003C5C01" w:rsidP="005D0C16">
      <w:pPr>
        <w:pStyle w:val="BodyTextIndent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26 марта 2018</w:t>
      </w:r>
      <w:r w:rsidRPr="00804583">
        <w:rPr>
          <w:sz w:val="28"/>
          <w:szCs w:val="28"/>
        </w:rPr>
        <w:t xml:space="preserve"> года</w:t>
      </w:r>
    </w:p>
    <w:p w:rsidR="003C5C01" w:rsidRDefault="003C5C01" w:rsidP="000A4B4E">
      <w:pPr>
        <w:jc w:val="both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  <w:r w:rsidRPr="007B608E">
        <w:rPr>
          <w:sz w:val="28"/>
          <w:szCs w:val="28"/>
        </w:rPr>
        <w:t xml:space="preserve">Об утверждении муниципальной программы </w:t>
      </w:r>
    </w:p>
    <w:p w:rsidR="003C5C01" w:rsidRPr="007B608E" w:rsidRDefault="003C5C01" w:rsidP="00664BEC">
      <w:pPr>
        <w:jc w:val="center"/>
        <w:rPr>
          <w:sz w:val="28"/>
          <w:szCs w:val="28"/>
        </w:rPr>
      </w:pPr>
      <w:r w:rsidRPr="007B608E">
        <w:rPr>
          <w:sz w:val="28"/>
          <w:szCs w:val="28"/>
        </w:rPr>
        <w:t xml:space="preserve">«Развитие муниципальной службы в  </w:t>
      </w:r>
      <w:r>
        <w:rPr>
          <w:sz w:val="28"/>
          <w:szCs w:val="28"/>
        </w:rPr>
        <w:t xml:space="preserve">сельском поселении Алькинский сельсовет </w:t>
      </w:r>
      <w:r w:rsidRPr="007B608E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B608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B608E">
        <w:rPr>
          <w:sz w:val="28"/>
          <w:szCs w:val="28"/>
        </w:rPr>
        <w:t xml:space="preserve"> </w:t>
      </w:r>
      <w:r>
        <w:rPr>
          <w:sz w:val="28"/>
          <w:szCs w:val="28"/>
        </w:rPr>
        <w:t>Салаватский</w:t>
      </w:r>
      <w:r w:rsidRPr="007B608E">
        <w:rPr>
          <w:sz w:val="28"/>
          <w:szCs w:val="28"/>
        </w:rPr>
        <w:t xml:space="preserve"> район Республики Башкортостан на 201</w:t>
      </w:r>
      <w:r>
        <w:rPr>
          <w:sz w:val="28"/>
          <w:szCs w:val="28"/>
        </w:rPr>
        <w:t xml:space="preserve">8 </w:t>
      </w:r>
      <w:r w:rsidRPr="007B608E">
        <w:rPr>
          <w:sz w:val="28"/>
          <w:szCs w:val="28"/>
        </w:rPr>
        <w:t>- 20</w:t>
      </w:r>
      <w:r>
        <w:rPr>
          <w:sz w:val="28"/>
          <w:szCs w:val="28"/>
        </w:rPr>
        <w:t>20</w:t>
      </w:r>
      <w:r w:rsidRPr="007B608E">
        <w:rPr>
          <w:sz w:val="28"/>
          <w:szCs w:val="28"/>
        </w:rPr>
        <w:t>годы</w:t>
      </w:r>
      <w:r>
        <w:rPr>
          <w:sz w:val="28"/>
          <w:szCs w:val="28"/>
        </w:rPr>
        <w:t>»</w:t>
      </w: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Default="003C5C01" w:rsidP="00421F30">
      <w:pPr>
        <w:ind w:firstLine="720"/>
        <w:jc w:val="both"/>
        <w:rPr>
          <w:sz w:val="28"/>
          <w:szCs w:val="28"/>
        </w:rPr>
      </w:pPr>
      <w:r w:rsidRPr="007B608E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 Законами</w:t>
      </w:r>
      <w:r w:rsidRPr="007B608E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Республики Башкортостан от 16.07.2007 № 4</w:t>
      </w:r>
      <w:r>
        <w:rPr>
          <w:sz w:val="28"/>
          <w:szCs w:val="28"/>
        </w:rPr>
        <w:t xml:space="preserve">53-з «О муниципальной службе в </w:t>
      </w:r>
      <w:r w:rsidRPr="007B608E">
        <w:rPr>
          <w:sz w:val="28"/>
          <w:szCs w:val="28"/>
        </w:rPr>
        <w:t>Республике Башкортостан»</w:t>
      </w:r>
      <w:r>
        <w:rPr>
          <w:sz w:val="28"/>
          <w:szCs w:val="28"/>
        </w:rPr>
        <w:t xml:space="preserve">, </w:t>
      </w:r>
      <w:r w:rsidRPr="007B608E">
        <w:rPr>
          <w:sz w:val="28"/>
          <w:szCs w:val="28"/>
        </w:rPr>
        <w:t xml:space="preserve">в целях совершенствования муниципальной службы в муниципальном районе </w:t>
      </w:r>
      <w:r>
        <w:rPr>
          <w:sz w:val="28"/>
          <w:szCs w:val="28"/>
        </w:rPr>
        <w:t>Салаватский</w:t>
      </w:r>
      <w:r w:rsidRPr="007B608E">
        <w:rPr>
          <w:sz w:val="28"/>
          <w:szCs w:val="28"/>
        </w:rPr>
        <w:t xml:space="preserve"> район Республики Башкортостан, повышения эффективности профессиональной деятельности муниципальных служащих Администрация </w:t>
      </w:r>
      <w:r>
        <w:rPr>
          <w:sz w:val="28"/>
          <w:szCs w:val="28"/>
        </w:rPr>
        <w:t xml:space="preserve">сельского поселения Алькинский сельсовет </w:t>
      </w:r>
      <w:r w:rsidRPr="007B608E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Салаватский</w:t>
      </w:r>
      <w:r w:rsidRPr="007B608E">
        <w:rPr>
          <w:sz w:val="28"/>
          <w:szCs w:val="28"/>
        </w:rPr>
        <w:t xml:space="preserve"> район </w:t>
      </w:r>
    </w:p>
    <w:p w:rsidR="003C5C01" w:rsidRPr="007B608E" w:rsidRDefault="003C5C01" w:rsidP="00421F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</w:t>
      </w:r>
      <w:r w:rsidRPr="007B608E">
        <w:rPr>
          <w:sz w:val="28"/>
          <w:szCs w:val="28"/>
        </w:rPr>
        <w:t>:</w:t>
      </w:r>
    </w:p>
    <w:p w:rsidR="003C5C01" w:rsidRPr="007B608E" w:rsidRDefault="003C5C01" w:rsidP="00421F30">
      <w:pPr>
        <w:ind w:firstLine="720"/>
        <w:jc w:val="both"/>
        <w:rPr>
          <w:sz w:val="28"/>
          <w:szCs w:val="28"/>
        </w:rPr>
      </w:pPr>
      <w:r w:rsidRPr="007B608E">
        <w:rPr>
          <w:sz w:val="28"/>
          <w:szCs w:val="28"/>
        </w:rPr>
        <w:t xml:space="preserve">1. Утвердить муниципальную программу «Развитие муниципальной службы в </w:t>
      </w:r>
      <w:r>
        <w:rPr>
          <w:sz w:val="28"/>
          <w:szCs w:val="28"/>
        </w:rPr>
        <w:t xml:space="preserve">сельском поселении Алькинский сельсовет </w:t>
      </w:r>
      <w:r w:rsidRPr="007B608E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B608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B608E">
        <w:rPr>
          <w:sz w:val="28"/>
          <w:szCs w:val="28"/>
        </w:rPr>
        <w:t xml:space="preserve"> </w:t>
      </w:r>
      <w:r>
        <w:rPr>
          <w:sz w:val="28"/>
          <w:szCs w:val="28"/>
        </w:rPr>
        <w:t>Салаватский</w:t>
      </w:r>
      <w:r w:rsidRPr="007B608E">
        <w:rPr>
          <w:sz w:val="28"/>
          <w:szCs w:val="28"/>
        </w:rPr>
        <w:t xml:space="preserve"> район Республики Башкортостан на 201</w:t>
      </w:r>
      <w:r>
        <w:rPr>
          <w:sz w:val="28"/>
          <w:szCs w:val="28"/>
        </w:rPr>
        <w:t>8</w:t>
      </w:r>
      <w:r w:rsidRPr="007B608E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7B608E">
        <w:rPr>
          <w:sz w:val="28"/>
          <w:szCs w:val="28"/>
        </w:rPr>
        <w:t xml:space="preserve"> годы</w:t>
      </w:r>
      <w:r>
        <w:rPr>
          <w:sz w:val="28"/>
          <w:szCs w:val="28"/>
        </w:rPr>
        <w:t>» (прилагается)</w:t>
      </w:r>
      <w:r w:rsidRPr="007B608E">
        <w:rPr>
          <w:sz w:val="28"/>
          <w:szCs w:val="28"/>
        </w:rPr>
        <w:t xml:space="preserve">. </w:t>
      </w:r>
    </w:p>
    <w:p w:rsidR="003C5C01" w:rsidRPr="005D0C16" w:rsidRDefault="003C5C01" w:rsidP="00421F30">
      <w:pPr>
        <w:jc w:val="both"/>
      </w:pPr>
      <w:r>
        <w:rPr>
          <w:sz w:val="28"/>
          <w:szCs w:val="28"/>
        </w:rPr>
        <w:t xml:space="preserve">          </w:t>
      </w:r>
      <w:r w:rsidRPr="007B608E"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Обнародовать данное постановление на информационном стенде Администрации сельского поселения </w:t>
      </w:r>
      <w:r>
        <w:rPr>
          <w:sz w:val="28"/>
          <w:szCs w:val="28"/>
        </w:rPr>
        <w:t xml:space="preserve">Алькинский </w:t>
      </w:r>
      <w:r>
        <w:rPr>
          <w:color w:val="000000"/>
          <w:sz w:val="28"/>
          <w:szCs w:val="28"/>
        </w:rPr>
        <w:t xml:space="preserve">сельсовет муниципального района Салаватский  район Республики Башкортостан, по адресу: 452481, РБ, Салаватский район, с.Алькино, ул.Кольцевая, д.6 и разместить на </w:t>
      </w:r>
      <w:r>
        <w:rPr>
          <w:sz w:val="28"/>
          <w:szCs w:val="28"/>
        </w:rPr>
        <w:t xml:space="preserve"> сайте  сельского поселения Алькинский сельсовет муниципального района Салаватский район Республики Башкортостан по адресу:</w:t>
      </w:r>
      <w:r w:rsidRPr="005D0C16">
        <w:rPr>
          <w:sz w:val="28"/>
          <w:szCs w:val="28"/>
        </w:rPr>
        <w:t xml:space="preserve">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r w:rsidRPr="00204519">
        <w:rPr>
          <w:sz w:val="28"/>
          <w:szCs w:val="28"/>
          <w:lang w:val="en-US"/>
        </w:rPr>
        <w:t>alkino</w:t>
      </w:r>
      <w:r w:rsidRPr="00204519">
        <w:rPr>
          <w:sz w:val="28"/>
          <w:szCs w:val="28"/>
        </w:rPr>
        <w:t>.</w:t>
      </w:r>
      <w:r w:rsidRPr="00204519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3C5C01" w:rsidRPr="000C65A4" w:rsidRDefault="003C5C01" w:rsidP="00421F30">
      <w:pPr>
        <w:jc w:val="both"/>
        <w:rPr>
          <w:sz w:val="28"/>
          <w:szCs w:val="28"/>
        </w:rPr>
      </w:pPr>
      <w:r w:rsidRPr="00303AB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3. </w:t>
      </w:r>
      <w:r w:rsidRPr="000C65A4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 xml:space="preserve">исполнением </w:t>
      </w:r>
      <w:r w:rsidRPr="000C65A4">
        <w:rPr>
          <w:sz w:val="28"/>
          <w:szCs w:val="28"/>
        </w:rPr>
        <w:t xml:space="preserve"> данного постановления оставляю за собой</w:t>
      </w:r>
      <w:r>
        <w:rPr>
          <w:sz w:val="28"/>
          <w:szCs w:val="28"/>
        </w:rPr>
        <w:t>.</w:t>
      </w:r>
    </w:p>
    <w:p w:rsidR="003C5C01" w:rsidRDefault="003C5C01" w:rsidP="00421F30">
      <w:pPr>
        <w:jc w:val="both"/>
        <w:rPr>
          <w:sz w:val="28"/>
          <w:szCs w:val="28"/>
        </w:rPr>
      </w:pPr>
    </w:p>
    <w:p w:rsidR="003C5C01" w:rsidRDefault="003C5C01" w:rsidP="00664BEC">
      <w:pPr>
        <w:ind w:firstLine="720"/>
        <w:jc w:val="both"/>
        <w:rPr>
          <w:sz w:val="28"/>
          <w:szCs w:val="28"/>
        </w:rPr>
      </w:pPr>
    </w:p>
    <w:p w:rsidR="003C5C01" w:rsidRPr="007B608E" w:rsidRDefault="003C5C01" w:rsidP="00664BEC">
      <w:pPr>
        <w:jc w:val="both"/>
        <w:rPr>
          <w:sz w:val="28"/>
          <w:szCs w:val="28"/>
        </w:rPr>
      </w:pPr>
    </w:p>
    <w:p w:rsidR="003C5C01" w:rsidRPr="007B608E" w:rsidRDefault="003C5C01" w:rsidP="00664BEC">
      <w:pPr>
        <w:jc w:val="both"/>
        <w:rPr>
          <w:sz w:val="28"/>
          <w:szCs w:val="28"/>
        </w:rPr>
      </w:pPr>
    </w:p>
    <w:p w:rsidR="003C5C01" w:rsidRPr="00471C22" w:rsidRDefault="003C5C01" w:rsidP="00664BEC">
      <w:pPr>
        <w:jc w:val="both"/>
        <w:rPr>
          <w:sz w:val="28"/>
          <w:szCs w:val="28"/>
        </w:rPr>
      </w:pPr>
    </w:p>
    <w:p w:rsidR="003C5C01" w:rsidRDefault="003C5C01" w:rsidP="00664BEC">
      <w:pPr>
        <w:rPr>
          <w:sz w:val="28"/>
          <w:szCs w:val="28"/>
        </w:rPr>
      </w:pPr>
      <w:r w:rsidRPr="007B608E">
        <w:rPr>
          <w:sz w:val="28"/>
          <w:szCs w:val="28"/>
        </w:rPr>
        <w:t>Глава</w:t>
      </w:r>
      <w:r>
        <w:rPr>
          <w:sz w:val="28"/>
          <w:szCs w:val="28"/>
        </w:rPr>
        <w:t xml:space="preserve"> с</w:t>
      </w:r>
      <w:r w:rsidRPr="00BB5B0B">
        <w:rPr>
          <w:sz w:val="28"/>
          <w:szCs w:val="28"/>
        </w:rPr>
        <w:t>ельского поселения</w:t>
      </w:r>
      <w:r>
        <w:rPr>
          <w:sz w:val="28"/>
          <w:szCs w:val="28"/>
        </w:rPr>
        <w:t xml:space="preserve">                                                           Р.Г.Низамов</w:t>
      </w:r>
    </w:p>
    <w:p w:rsidR="003C5C01" w:rsidRDefault="003C5C01" w:rsidP="00664BEC">
      <w:pPr>
        <w:jc w:val="both"/>
        <w:rPr>
          <w:i/>
          <w:iCs/>
        </w:rPr>
      </w:pPr>
    </w:p>
    <w:p w:rsidR="003C5C01" w:rsidRPr="007B608E" w:rsidRDefault="003C5C01" w:rsidP="00664BEC">
      <w:pPr>
        <w:jc w:val="both"/>
        <w:rPr>
          <w:sz w:val="28"/>
          <w:szCs w:val="28"/>
        </w:rPr>
      </w:pPr>
    </w:p>
    <w:p w:rsidR="003C5C01" w:rsidRDefault="003C5C01" w:rsidP="00664BEC">
      <w:pPr>
        <w:ind w:left="3960"/>
        <w:rPr>
          <w:sz w:val="28"/>
          <w:szCs w:val="28"/>
        </w:rPr>
      </w:pPr>
    </w:p>
    <w:p w:rsidR="003C5C01" w:rsidRDefault="003C5C01" w:rsidP="00664BEC">
      <w:pPr>
        <w:ind w:left="3960"/>
        <w:jc w:val="center"/>
        <w:rPr>
          <w:sz w:val="28"/>
          <w:szCs w:val="28"/>
        </w:rPr>
      </w:pPr>
    </w:p>
    <w:p w:rsidR="003C5C01" w:rsidRDefault="003C5C01" w:rsidP="00664BEC">
      <w:pPr>
        <w:ind w:left="3960"/>
        <w:jc w:val="center"/>
        <w:rPr>
          <w:sz w:val="28"/>
          <w:szCs w:val="28"/>
        </w:rPr>
      </w:pPr>
    </w:p>
    <w:p w:rsidR="003C5C01" w:rsidRDefault="003C5C01" w:rsidP="005D0C16">
      <w:pPr>
        <w:ind w:left="39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C5C01" w:rsidRDefault="003C5C01" w:rsidP="00664BEC">
      <w:pPr>
        <w:ind w:left="39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7B608E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7B608E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Алькинский сельсовет муниципального района Салаватский район</w:t>
      </w:r>
    </w:p>
    <w:p w:rsidR="003C5C01" w:rsidRDefault="003C5C01" w:rsidP="00664BEC">
      <w:pPr>
        <w:ind w:left="3960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3C5C01" w:rsidRPr="007B608E" w:rsidRDefault="003C5C01" w:rsidP="00664BEC">
      <w:pPr>
        <w:ind w:left="3960"/>
        <w:jc w:val="right"/>
        <w:rPr>
          <w:sz w:val="28"/>
          <w:szCs w:val="28"/>
        </w:rPr>
      </w:pPr>
      <w:r>
        <w:rPr>
          <w:sz w:val="28"/>
          <w:szCs w:val="28"/>
        </w:rPr>
        <w:t>от 26 марта 2018 года № 7</w:t>
      </w:r>
    </w:p>
    <w:p w:rsidR="003C5C01" w:rsidRPr="007B608E" w:rsidRDefault="003C5C01" w:rsidP="00664BEC">
      <w:pPr>
        <w:ind w:left="3960"/>
        <w:jc w:val="right"/>
        <w:rPr>
          <w:sz w:val="28"/>
          <w:szCs w:val="28"/>
        </w:rPr>
      </w:pPr>
    </w:p>
    <w:p w:rsidR="003C5C01" w:rsidRPr="007B608E" w:rsidRDefault="003C5C01" w:rsidP="00664BEC">
      <w:pPr>
        <w:ind w:left="5940"/>
        <w:rPr>
          <w:sz w:val="28"/>
          <w:szCs w:val="28"/>
        </w:rPr>
      </w:pPr>
    </w:p>
    <w:p w:rsidR="003C5C01" w:rsidRPr="007B608E" w:rsidRDefault="003C5C01" w:rsidP="00664BEC">
      <w:pPr>
        <w:ind w:left="5940"/>
        <w:rPr>
          <w:sz w:val="28"/>
          <w:szCs w:val="28"/>
        </w:rPr>
      </w:pPr>
    </w:p>
    <w:p w:rsidR="003C5C01" w:rsidRPr="007B608E" w:rsidRDefault="003C5C01" w:rsidP="00664BEC">
      <w:pPr>
        <w:ind w:left="5940"/>
        <w:rPr>
          <w:sz w:val="28"/>
          <w:szCs w:val="28"/>
        </w:rPr>
      </w:pPr>
    </w:p>
    <w:p w:rsidR="003C5C01" w:rsidRPr="007B608E" w:rsidRDefault="003C5C01" w:rsidP="00664BEC">
      <w:pPr>
        <w:ind w:left="5940"/>
        <w:rPr>
          <w:sz w:val="28"/>
          <w:szCs w:val="28"/>
        </w:rPr>
      </w:pPr>
    </w:p>
    <w:p w:rsidR="003C5C01" w:rsidRPr="007B608E" w:rsidRDefault="003C5C01" w:rsidP="00664BEC">
      <w:pPr>
        <w:ind w:left="5940"/>
        <w:rPr>
          <w:sz w:val="28"/>
          <w:szCs w:val="28"/>
        </w:rPr>
      </w:pPr>
    </w:p>
    <w:p w:rsidR="003C5C01" w:rsidRPr="007B608E" w:rsidRDefault="003C5C01" w:rsidP="00664BEC">
      <w:pPr>
        <w:ind w:left="5940"/>
        <w:rPr>
          <w:sz w:val="28"/>
          <w:szCs w:val="28"/>
        </w:rPr>
      </w:pPr>
    </w:p>
    <w:p w:rsidR="003C5C01" w:rsidRPr="007B608E" w:rsidRDefault="003C5C01" w:rsidP="00664BEC">
      <w:pPr>
        <w:ind w:left="5940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  <w:r w:rsidRPr="007B608E">
        <w:rPr>
          <w:sz w:val="28"/>
          <w:szCs w:val="28"/>
        </w:rPr>
        <w:t>МУНИЦИПАЛЬНАЯ ПРОГРАММА</w:t>
      </w:r>
    </w:p>
    <w:p w:rsidR="003C5C01" w:rsidRPr="007B608E" w:rsidRDefault="003C5C01" w:rsidP="00664BEC">
      <w:pPr>
        <w:jc w:val="center"/>
        <w:rPr>
          <w:sz w:val="28"/>
          <w:szCs w:val="28"/>
        </w:rPr>
      </w:pPr>
      <w:r w:rsidRPr="007B608E">
        <w:rPr>
          <w:sz w:val="28"/>
          <w:szCs w:val="28"/>
        </w:rPr>
        <w:t xml:space="preserve">«Развитие муниципальной службы </w:t>
      </w:r>
    </w:p>
    <w:p w:rsidR="003C5C01" w:rsidRDefault="003C5C01" w:rsidP="00664BEC">
      <w:pPr>
        <w:jc w:val="center"/>
        <w:rPr>
          <w:sz w:val="28"/>
          <w:szCs w:val="28"/>
        </w:rPr>
      </w:pPr>
      <w:r w:rsidRPr="007B608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сельском поселении Алькинский сельсовет </w:t>
      </w:r>
    </w:p>
    <w:p w:rsidR="003C5C01" w:rsidRPr="007B608E" w:rsidRDefault="003C5C01" w:rsidP="00664BEC">
      <w:pPr>
        <w:jc w:val="center"/>
        <w:rPr>
          <w:sz w:val="28"/>
          <w:szCs w:val="28"/>
        </w:rPr>
      </w:pPr>
      <w:r w:rsidRPr="007B608E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B608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Салаватский</w:t>
      </w:r>
      <w:r w:rsidRPr="007B608E">
        <w:rPr>
          <w:sz w:val="28"/>
          <w:szCs w:val="28"/>
        </w:rPr>
        <w:t xml:space="preserve"> район Республики Башкортостан</w:t>
      </w:r>
      <w:bookmarkStart w:id="0" w:name="_GoBack"/>
      <w:bookmarkEnd w:id="0"/>
    </w:p>
    <w:p w:rsidR="003C5C01" w:rsidRPr="007B608E" w:rsidRDefault="003C5C01" w:rsidP="00664BEC">
      <w:pPr>
        <w:jc w:val="center"/>
        <w:rPr>
          <w:sz w:val="28"/>
          <w:szCs w:val="28"/>
        </w:rPr>
      </w:pPr>
      <w:r w:rsidRPr="007B608E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7B608E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7B608E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Default="003C5C01" w:rsidP="00664BEC">
      <w:pPr>
        <w:jc w:val="center"/>
        <w:rPr>
          <w:sz w:val="28"/>
          <w:szCs w:val="28"/>
        </w:rPr>
      </w:pPr>
      <w:r>
        <w:rPr>
          <w:sz w:val="28"/>
          <w:szCs w:val="28"/>
        </w:rPr>
        <w:t>с.Алькино</w:t>
      </w:r>
    </w:p>
    <w:p w:rsidR="003C5C01" w:rsidRPr="007B608E" w:rsidRDefault="003C5C01" w:rsidP="00664BEC">
      <w:pPr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</w:p>
    <w:p w:rsidR="003C5C01" w:rsidRPr="007B608E" w:rsidRDefault="003C5C01" w:rsidP="00664BEC">
      <w:pPr>
        <w:rPr>
          <w:sz w:val="28"/>
          <w:szCs w:val="28"/>
        </w:rPr>
      </w:pPr>
    </w:p>
    <w:p w:rsidR="003C5C01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  <w:r w:rsidRPr="007B608E">
        <w:rPr>
          <w:sz w:val="28"/>
          <w:szCs w:val="28"/>
        </w:rPr>
        <w:t>Содержание</w:t>
      </w:r>
    </w:p>
    <w:p w:rsidR="003C5C01" w:rsidRDefault="003C5C01" w:rsidP="00664BEC">
      <w:pPr>
        <w:ind w:left="180" w:right="-5"/>
        <w:jc w:val="both"/>
        <w:rPr>
          <w:sz w:val="28"/>
          <w:szCs w:val="28"/>
        </w:rPr>
      </w:pPr>
    </w:p>
    <w:p w:rsidR="003C5C01" w:rsidRDefault="003C5C01" w:rsidP="00664BEC">
      <w:pPr>
        <w:ind w:left="180" w:right="-5"/>
        <w:jc w:val="both"/>
        <w:rPr>
          <w:sz w:val="28"/>
          <w:szCs w:val="28"/>
        </w:rPr>
      </w:pPr>
    </w:p>
    <w:p w:rsidR="003C5C01" w:rsidRPr="007B608E" w:rsidRDefault="003C5C01" w:rsidP="00664BEC">
      <w:pPr>
        <w:numPr>
          <w:ilvl w:val="0"/>
          <w:numId w:val="1"/>
        </w:numPr>
        <w:suppressAutoHyphens w:val="0"/>
        <w:ind w:right="-5"/>
        <w:jc w:val="both"/>
        <w:rPr>
          <w:sz w:val="28"/>
          <w:szCs w:val="28"/>
        </w:rPr>
      </w:pPr>
      <w:r w:rsidRPr="007B608E">
        <w:rPr>
          <w:sz w:val="28"/>
          <w:szCs w:val="28"/>
        </w:rPr>
        <w:t xml:space="preserve">Паспорт целевой программы «Развитие муниципальной службы в </w:t>
      </w:r>
      <w:r>
        <w:rPr>
          <w:sz w:val="28"/>
          <w:szCs w:val="28"/>
        </w:rPr>
        <w:t xml:space="preserve">сельском поселении Алькинский сельсовет </w:t>
      </w:r>
      <w:r w:rsidRPr="007B608E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B608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B60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Салаватский </w:t>
      </w:r>
      <w:r w:rsidRPr="007B608E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Республики Башкортостан </w:t>
      </w:r>
      <w:r w:rsidRPr="007B608E">
        <w:rPr>
          <w:sz w:val="28"/>
          <w:szCs w:val="28"/>
        </w:rPr>
        <w:t>на 201</w:t>
      </w:r>
      <w:r>
        <w:rPr>
          <w:sz w:val="28"/>
          <w:szCs w:val="28"/>
        </w:rPr>
        <w:t>8-2020</w:t>
      </w:r>
      <w:r w:rsidRPr="007B608E">
        <w:rPr>
          <w:sz w:val="28"/>
          <w:szCs w:val="28"/>
        </w:rPr>
        <w:t xml:space="preserve"> годы».  </w:t>
      </w:r>
    </w:p>
    <w:p w:rsidR="003C5C01" w:rsidRPr="007B608E" w:rsidRDefault="003C5C01" w:rsidP="00664BEC">
      <w:pPr>
        <w:numPr>
          <w:ilvl w:val="0"/>
          <w:numId w:val="1"/>
        </w:numPr>
        <w:suppressAutoHyphens w:val="0"/>
        <w:ind w:right="-5"/>
        <w:jc w:val="both"/>
        <w:rPr>
          <w:sz w:val="28"/>
          <w:szCs w:val="28"/>
        </w:rPr>
      </w:pPr>
      <w:r w:rsidRPr="007B608E">
        <w:rPr>
          <w:sz w:val="28"/>
          <w:szCs w:val="28"/>
        </w:rPr>
        <w:t>Основные характеристики Программы.</w:t>
      </w:r>
    </w:p>
    <w:p w:rsidR="003C5C01" w:rsidRPr="007B608E" w:rsidRDefault="003C5C01" w:rsidP="00664BEC">
      <w:pPr>
        <w:numPr>
          <w:ilvl w:val="0"/>
          <w:numId w:val="1"/>
        </w:numPr>
        <w:suppressAutoHyphens w:val="0"/>
        <w:ind w:right="-5"/>
        <w:jc w:val="both"/>
        <w:rPr>
          <w:sz w:val="28"/>
          <w:szCs w:val="28"/>
        </w:rPr>
      </w:pPr>
      <w:r w:rsidRPr="007B608E">
        <w:rPr>
          <w:sz w:val="28"/>
          <w:szCs w:val="28"/>
        </w:rPr>
        <w:t xml:space="preserve">Перечень мероприятий целевой программы «Развитие муниципальной службы в </w:t>
      </w:r>
      <w:r>
        <w:rPr>
          <w:sz w:val="28"/>
          <w:szCs w:val="28"/>
        </w:rPr>
        <w:t xml:space="preserve">сельском поселении Алькинский сельсовет </w:t>
      </w:r>
      <w:r w:rsidRPr="007B608E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B608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Салаватский</w:t>
      </w:r>
      <w:r w:rsidRPr="007B608E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Республики Башкортостан </w:t>
      </w:r>
      <w:r w:rsidRPr="007B608E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7B608E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7B608E">
        <w:rPr>
          <w:sz w:val="28"/>
          <w:szCs w:val="28"/>
        </w:rPr>
        <w:t xml:space="preserve"> годы». </w:t>
      </w:r>
    </w:p>
    <w:p w:rsidR="003C5C01" w:rsidRPr="007B608E" w:rsidRDefault="003C5C01" w:rsidP="00664BEC">
      <w:pPr>
        <w:numPr>
          <w:ilvl w:val="0"/>
          <w:numId w:val="1"/>
        </w:numPr>
        <w:suppressAutoHyphens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программы.</w:t>
      </w:r>
    </w:p>
    <w:p w:rsidR="003C5C01" w:rsidRPr="007B608E" w:rsidRDefault="003C5C01" w:rsidP="00664BEC">
      <w:pPr>
        <w:ind w:left="180" w:right="-5"/>
        <w:rPr>
          <w:sz w:val="28"/>
          <w:szCs w:val="28"/>
        </w:rPr>
      </w:pPr>
      <w:r w:rsidRPr="007B608E">
        <w:rPr>
          <w:sz w:val="28"/>
          <w:szCs w:val="28"/>
        </w:rPr>
        <w:t xml:space="preserve">                                            </w:t>
      </w:r>
    </w:p>
    <w:p w:rsidR="003C5C01" w:rsidRPr="007B608E" w:rsidRDefault="003C5C01" w:rsidP="00664BEC">
      <w:pPr>
        <w:jc w:val="both"/>
        <w:rPr>
          <w:sz w:val="28"/>
          <w:szCs w:val="28"/>
        </w:rPr>
      </w:pPr>
      <w:r w:rsidRPr="007B608E">
        <w:rPr>
          <w:sz w:val="28"/>
          <w:szCs w:val="28"/>
        </w:rPr>
        <w:t xml:space="preserve">                                                              </w:t>
      </w: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ind w:left="360"/>
        <w:jc w:val="center"/>
        <w:rPr>
          <w:sz w:val="28"/>
          <w:szCs w:val="28"/>
        </w:rPr>
      </w:pPr>
    </w:p>
    <w:p w:rsidR="003C5C01" w:rsidRPr="007B608E" w:rsidRDefault="003C5C01" w:rsidP="00664BEC">
      <w:pPr>
        <w:ind w:left="360"/>
        <w:jc w:val="center"/>
        <w:rPr>
          <w:sz w:val="28"/>
          <w:szCs w:val="28"/>
        </w:rPr>
      </w:pPr>
    </w:p>
    <w:p w:rsidR="003C5C01" w:rsidRPr="007B608E" w:rsidRDefault="003C5C01" w:rsidP="00664BEC">
      <w:pPr>
        <w:ind w:left="360"/>
        <w:jc w:val="center"/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  <w:r w:rsidRPr="007B608E">
        <w:rPr>
          <w:sz w:val="28"/>
          <w:szCs w:val="28"/>
        </w:rPr>
        <w:t xml:space="preserve">                  </w:t>
      </w: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Pr="007B608E" w:rsidRDefault="003C5C01" w:rsidP="00664BEC">
      <w:pPr>
        <w:rPr>
          <w:sz w:val="28"/>
          <w:szCs w:val="28"/>
        </w:rPr>
      </w:pPr>
    </w:p>
    <w:p w:rsidR="003C5C01" w:rsidRDefault="003C5C01" w:rsidP="00664BEC">
      <w:pPr>
        <w:rPr>
          <w:sz w:val="28"/>
          <w:szCs w:val="28"/>
        </w:rPr>
      </w:pPr>
    </w:p>
    <w:p w:rsidR="003C5C01" w:rsidRDefault="003C5C01" w:rsidP="00664BEC">
      <w:pPr>
        <w:jc w:val="center"/>
        <w:rPr>
          <w:sz w:val="28"/>
          <w:szCs w:val="28"/>
        </w:rPr>
      </w:pPr>
    </w:p>
    <w:p w:rsidR="003C5C01" w:rsidRDefault="003C5C01" w:rsidP="00664BEC">
      <w:pPr>
        <w:jc w:val="center"/>
        <w:rPr>
          <w:sz w:val="28"/>
          <w:szCs w:val="28"/>
        </w:rPr>
      </w:pPr>
    </w:p>
    <w:p w:rsidR="003C5C01" w:rsidRDefault="003C5C01" w:rsidP="00664B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3C5C01" w:rsidRDefault="003C5C01" w:rsidP="00664BEC">
      <w:pPr>
        <w:jc w:val="center"/>
        <w:rPr>
          <w:sz w:val="28"/>
          <w:szCs w:val="28"/>
        </w:rPr>
      </w:pPr>
    </w:p>
    <w:p w:rsidR="003C5C01" w:rsidRDefault="003C5C01" w:rsidP="00664BEC">
      <w:pPr>
        <w:jc w:val="center"/>
        <w:rPr>
          <w:sz w:val="28"/>
          <w:szCs w:val="28"/>
        </w:rPr>
      </w:pPr>
    </w:p>
    <w:p w:rsidR="003C5C01" w:rsidRPr="007B608E" w:rsidRDefault="003C5C01" w:rsidP="00664BEC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Паспорт Программы</w:t>
      </w:r>
    </w:p>
    <w:p w:rsidR="003C5C01" w:rsidRPr="007B608E" w:rsidRDefault="003C5C01" w:rsidP="00664BEC">
      <w:pPr>
        <w:rPr>
          <w:sz w:val="28"/>
          <w:szCs w:val="28"/>
        </w:rPr>
      </w:pPr>
      <w:r w:rsidRPr="007B608E">
        <w:rPr>
          <w:sz w:val="28"/>
          <w:szCs w:val="28"/>
        </w:rPr>
        <w:t xml:space="preserve">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480"/>
      </w:tblGrid>
      <w:tr w:rsidR="003C5C01" w:rsidRPr="00E815AF">
        <w:tc>
          <w:tcPr>
            <w:tcW w:w="2988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 xml:space="preserve">Полное наименование </w:t>
            </w:r>
          </w:p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Программы</w:t>
            </w:r>
          </w:p>
        </w:tc>
        <w:tc>
          <w:tcPr>
            <w:tcW w:w="6480" w:type="dxa"/>
          </w:tcPr>
          <w:p w:rsidR="003C5C01" w:rsidRPr="00E815AF" w:rsidRDefault="003C5C01" w:rsidP="0014566C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 xml:space="preserve">Развитие муниципальной службы в сельском поселении </w:t>
            </w:r>
            <w:r>
              <w:rPr>
                <w:sz w:val="28"/>
                <w:szCs w:val="28"/>
              </w:rPr>
              <w:t xml:space="preserve">Алькинский </w:t>
            </w:r>
            <w:r w:rsidRPr="00E815AF">
              <w:rPr>
                <w:sz w:val="28"/>
                <w:szCs w:val="28"/>
              </w:rPr>
              <w:t xml:space="preserve">сельсовет муниципального района </w:t>
            </w:r>
            <w:r>
              <w:rPr>
                <w:sz w:val="28"/>
                <w:szCs w:val="28"/>
              </w:rPr>
              <w:t>Салаватский</w:t>
            </w:r>
            <w:r w:rsidRPr="00E815AF">
              <w:rPr>
                <w:sz w:val="28"/>
                <w:szCs w:val="28"/>
              </w:rPr>
              <w:t xml:space="preserve"> район на 201</w:t>
            </w:r>
            <w:r>
              <w:rPr>
                <w:sz w:val="28"/>
                <w:szCs w:val="28"/>
              </w:rPr>
              <w:t>8</w:t>
            </w:r>
            <w:r w:rsidRPr="00E815AF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E815AF">
              <w:rPr>
                <w:sz w:val="28"/>
                <w:szCs w:val="28"/>
              </w:rPr>
              <w:t xml:space="preserve"> годы (далее Программа)</w:t>
            </w:r>
          </w:p>
        </w:tc>
      </w:tr>
      <w:tr w:rsidR="003C5C01" w:rsidRPr="00E815AF">
        <w:tc>
          <w:tcPr>
            <w:tcW w:w="2988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6480" w:type="dxa"/>
          </w:tcPr>
          <w:p w:rsidR="003C5C01" w:rsidRPr="00E815AF" w:rsidRDefault="003C5C01" w:rsidP="0014566C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 xml:space="preserve">Алькинский </w:t>
            </w:r>
            <w:r w:rsidRPr="00E815AF">
              <w:rPr>
                <w:sz w:val="28"/>
                <w:szCs w:val="28"/>
              </w:rPr>
              <w:t xml:space="preserve">сельсовет муниципального района </w:t>
            </w:r>
            <w:r>
              <w:rPr>
                <w:sz w:val="28"/>
                <w:szCs w:val="28"/>
              </w:rPr>
              <w:t>Салаватский</w:t>
            </w:r>
            <w:r w:rsidRPr="00E815AF">
              <w:rPr>
                <w:sz w:val="28"/>
                <w:szCs w:val="28"/>
              </w:rPr>
              <w:t xml:space="preserve"> район</w:t>
            </w:r>
          </w:p>
        </w:tc>
      </w:tr>
      <w:tr w:rsidR="003C5C01" w:rsidRPr="00E815AF">
        <w:tc>
          <w:tcPr>
            <w:tcW w:w="2988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480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 xml:space="preserve">Алькинский </w:t>
            </w:r>
            <w:r w:rsidRPr="00E815AF">
              <w:rPr>
                <w:sz w:val="28"/>
                <w:szCs w:val="28"/>
              </w:rPr>
              <w:t xml:space="preserve">сельсовет муниципального района </w:t>
            </w:r>
            <w:r>
              <w:rPr>
                <w:sz w:val="28"/>
                <w:szCs w:val="28"/>
              </w:rPr>
              <w:t>Салаватский</w:t>
            </w:r>
            <w:r w:rsidRPr="00E815AF">
              <w:rPr>
                <w:sz w:val="28"/>
                <w:szCs w:val="28"/>
              </w:rPr>
              <w:t xml:space="preserve"> район</w:t>
            </w:r>
          </w:p>
        </w:tc>
      </w:tr>
      <w:tr w:rsidR="003C5C01" w:rsidRPr="00E815AF">
        <w:tc>
          <w:tcPr>
            <w:tcW w:w="2988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6480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 xml:space="preserve">Алькинский </w:t>
            </w:r>
            <w:r w:rsidRPr="00E815AF">
              <w:rPr>
                <w:sz w:val="28"/>
                <w:szCs w:val="28"/>
              </w:rPr>
              <w:t xml:space="preserve">сельсовет муниципального района </w:t>
            </w:r>
            <w:r>
              <w:rPr>
                <w:sz w:val="28"/>
                <w:szCs w:val="28"/>
              </w:rPr>
              <w:t>Салаватский</w:t>
            </w:r>
            <w:r w:rsidRPr="00E815AF">
              <w:rPr>
                <w:sz w:val="28"/>
                <w:szCs w:val="28"/>
              </w:rPr>
              <w:t xml:space="preserve"> район</w:t>
            </w:r>
          </w:p>
        </w:tc>
      </w:tr>
      <w:tr w:rsidR="003C5C01" w:rsidRPr="00E815AF">
        <w:tc>
          <w:tcPr>
            <w:tcW w:w="2988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6480" w:type="dxa"/>
          </w:tcPr>
          <w:p w:rsidR="003C5C01" w:rsidRPr="00E815AF" w:rsidRDefault="003C5C01" w:rsidP="0014566C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E815AF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E815AF">
              <w:rPr>
                <w:sz w:val="28"/>
                <w:szCs w:val="28"/>
              </w:rPr>
              <w:t xml:space="preserve"> года</w:t>
            </w:r>
          </w:p>
        </w:tc>
      </w:tr>
      <w:tr w:rsidR="003C5C01" w:rsidRPr="00E815AF">
        <w:tc>
          <w:tcPr>
            <w:tcW w:w="2988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480" w:type="dxa"/>
          </w:tcPr>
          <w:p w:rsidR="003C5C01" w:rsidRPr="00E815AF" w:rsidRDefault="003C5C01" w:rsidP="00D71C32">
            <w:pPr>
              <w:jc w:val="both"/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Создание механизмов развития муниципальной службы как ключевого ресурса повышения эффективности муниципального управления: создание профессиональной, конкурентоспособной, ориентированной на интересы населения, открытой муниципальной службы, направленной на решение вопросов местного значения, с учетом исторических и иных местных традиций</w:t>
            </w:r>
          </w:p>
        </w:tc>
      </w:tr>
      <w:tr w:rsidR="003C5C01" w:rsidRPr="00E815AF">
        <w:tc>
          <w:tcPr>
            <w:tcW w:w="2988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480" w:type="dxa"/>
          </w:tcPr>
          <w:p w:rsidR="003C5C01" w:rsidRPr="00E815AF" w:rsidRDefault="003C5C01" w:rsidP="00D71C32">
            <w:pPr>
              <w:jc w:val="both"/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1.Создание условий для оптимального организационно-правового, методологического обеспечения муниципальной службы</w:t>
            </w:r>
          </w:p>
          <w:p w:rsidR="003C5C01" w:rsidRPr="00E815AF" w:rsidRDefault="003C5C01" w:rsidP="00D71C32">
            <w:pPr>
              <w:jc w:val="both"/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2.Формирование механизма использования современных кадровых технологий в системе муниципальной службы, принятия комплекса мер содействия должностному росту муниципальных служащих на конкурсной основе в соответствии с квалификационными требованиями</w:t>
            </w:r>
          </w:p>
          <w:p w:rsidR="003C5C01" w:rsidRPr="00E815AF" w:rsidRDefault="003C5C01" w:rsidP="00D71C32">
            <w:pPr>
              <w:jc w:val="both"/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3.Создание системы подготовки, профессиональной переподготовки и повышения квалификации кадров для муниципальной службы, разработка рекомендаций по формированию условий и стимулов для обеспечения развития персонала муниципальной службы</w:t>
            </w:r>
          </w:p>
          <w:p w:rsidR="003C5C01" w:rsidRPr="00E815AF" w:rsidRDefault="003C5C01" w:rsidP="00D71C32">
            <w:pPr>
              <w:jc w:val="both"/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4. Повышение уровня открытости, гласности в деятельности муниципальной службы</w:t>
            </w:r>
          </w:p>
          <w:p w:rsidR="003C5C01" w:rsidRPr="00E815AF" w:rsidRDefault="003C5C01" w:rsidP="00D71C32">
            <w:pPr>
              <w:jc w:val="both"/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5. Создание комплекса мер, направленных на повышение качества исполнения муниципальными служащими должностных  обязанностей и оказываемых ими гражданам и организациям услуг</w:t>
            </w:r>
          </w:p>
          <w:p w:rsidR="003C5C01" w:rsidRPr="00E815AF" w:rsidRDefault="003C5C01" w:rsidP="00D71C32">
            <w:pPr>
              <w:jc w:val="both"/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6. Совершенствование механизмов оценки результатов профессиональной служебной деятельности муниципальных служащих, выстраивание взаимосвязи оценки результатов деятельности и системы стимулов, поощрений муниципальных служащих</w:t>
            </w:r>
          </w:p>
          <w:p w:rsidR="003C5C01" w:rsidRPr="00E815AF" w:rsidRDefault="003C5C01" w:rsidP="00D71C32">
            <w:pPr>
              <w:jc w:val="both"/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7. Внедрение механизмов выявления и разрешения конфликтов интересов на муниципальной службе, формирования корпоративной культуры муниципальных служащих</w:t>
            </w:r>
          </w:p>
          <w:p w:rsidR="003C5C01" w:rsidRPr="00E815AF" w:rsidRDefault="003C5C01" w:rsidP="00D71C32">
            <w:pPr>
              <w:jc w:val="both"/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8. Улучшение информационно-консультационного обслуживания и научного обеспечения деятельности муниципальных служащих</w:t>
            </w:r>
          </w:p>
        </w:tc>
      </w:tr>
      <w:tr w:rsidR="003C5C01" w:rsidRPr="00E815AF">
        <w:tc>
          <w:tcPr>
            <w:tcW w:w="2988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Финансовое обеспечение Программы по источникам</w:t>
            </w:r>
          </w:p>
        </w:tc>
        <w:tc>
          <w:tcPr>
            <w:tcW w:w="6480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 xml:space="preserve">Источник финансового обеспечения Программы – местный бюджет  сельского поселения </w:t>
            </w:r>
            <w:r>
              <w:rPr>
                <w:sz w:val="28"/>
                <w:szCs w:val="28"/>
              </w:rPr>
              <w:t>Алькинский</w:t>
            </w:r>
            <w:r w:rsidRPr="00E815AF">
              <w:rPr>
                <w:sz w:val="28"/>
                <w:szCs w:val="28"/>
              </w:rPr>
              <w:t xml:space="preserve"> сельсовет муниципального района </w:t>
            </w:r>
            <w:r>
              <w:rPr>
                <w:sz w:val="28"/>
                <w:szCs w:val="28"/>
              </w:rPr>
              <w:t>Салаватский</w:t>
            </w:r>
            <w:r w:rsidRPr="00E815AF">
              <w:rPr>
                <w:sz w:val="28"/>
                <w:szCs w:val="28"/>
              </w:rPr>
              <w:t xml:space="preserve"> район </w:t>
            </w:r>
          </w:p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E815AF">
              <w:rPr>
                <w:sz w:val="28"/>
                <w:szCs w:val="28"/>
              </w:rPr>
              <w:t xml:space="preserve"> г.–  </w:t>
            </w:r>
            <w:r>
              <w:rPr>
                <w:sz w:val="28"/>
                <w:szCs w:val="28"/>
              </w:rPr>
              <w:t>7</w:t>
            </w:r>
            <w:r w:rsidRPr="00E815AF">
              <w:rPr>
                <w:sz w:val="28"/>
                <w:szCs w:val="28"/>
              </w:rPr>
              <w:t>500,0 руб.</w:t>
            </w:r>
          </w:p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E815AF">
              <w:rPr>
                <w:sz w:val="28"/>
                <w:szCs w:val="28"/>
              </w:rPr>
              <w:t xml:space="preserve"> г.–  </w:t>
            </w:r>
            <w:r>
              <w:rPr>
                <w:sz w:val="28"/>
                <w:szCs w:val="28"/>
              </w:rPr>
              <w:t>7</w:t>
            </w:r>
            <w:r w:rsidRPr="00E815AF">
              <w:rPr>
                <w:sz w:val="28"/>
                <w:szCs w:val="28"/>
              </w:rPr>
              <w:t xml:space="preserve">500,0 руб. </w:t>
            </w:r>
          </w:p>
          <w:p w:rsidR="003C5C01" w:rsidRPr="00E815AF" w:rsidRDefault="003C5C01" w:rsidP="00F0611E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E815AF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>9</w:t>
            </w:r>
            <w:r w:rsidRPr="00E815A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8</w:t>
            </w:r>
            <w:r w:rsidRPr="00E815AF">
              <w:rPr>
                <w:sz w:val="28"/>
                <w:szCs w:val="28"/>
              </w:rPr>
              <w:t>0,0 руб.</w:t>
            </w:r>
          </w:p>
        </w:tc>
      </w:tr>
      <w:tr w:rsidR="003C5C01" w:rsidRPr="00E815AF">
        <w:tc>
          <w:tcPr>
            <w:tcW w:w="2988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Осуществление контроля за реализацией мероприятий Программы  </w:t>
            </w:r>
          </w:p>
        </w:tc>
        <w:tc>
          <w:tcPr>
            <w:tcW w:w="6480" w:type="dxa"/>
          </w:tcPr>
          <w:p w:rsidR="003C5C01" w:rsidRPr="00E815AF" w:rsidRDefault="003C5C01" w:rsidP="00F0611E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 xml:space="preserve">Глава   сельского поселения </w:t>
            </w:r>
            <w:r>
              <w:rPr>
                <w:sz w:val="28"/>
                <w:szCs w:val="28"/>
              </w:rPr>
              <w:t>Алькинский</w:t>
            </w:r>
            <w:r w:rsidRPr="00E815AF">
              <w:rPr>
                <w:sz w:val="28"/>
                <w:szCs w:val="28"/>
              </w:rPr>
              <w:t xml:space="preserve"> сельсовет муниципального района </w:t>
            </w:r>
            <w:r>
              <w:rPr>
                <w:sz w:val="28"/>
                <w:szCs w:val="28"/>
              </w:rPr>
              <w:t xml:space="preserve">Салаватский </w:t>
            </w:r>
            <w:r w:rsidRPr="00E815AF">
              <w:rPr>
                <w:sz w:val="28"/>
                <w:szCs w:val="28"/>
              </w:rPr>
              <w:t>район</w:t>
            </w:r>
          </w:p>
        </w:tc>
      </w:tr>
      <w:tr w:rsidR="003C5C01" w:rsidRPr="00E815AF">
        <w:tc>
          <w:tcPr>
            <w:tcW w:w="2988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Ожидаемые результаты выполнения Программы  </w:t>
            </w:r>
          </w:p>
        </w:tc>
        <w:tc>
          <w:tcPr>
            <w:tcW w:w="6480" w:type="dxa"/>
          </w:tcPr>
          <w:p w:rsidR="003C5C01" w:rsidRPr="00E815AF" w:rsidRDefault="003C5C01" w:rsidP="00D71C32">
            <w:pPr>
              <w:rPr>
                <w:sz w:val="28"/>
                <w:szCs w:val="28"/>
              </w:rPr>
            </w:pPr>
            <w:r w:rsidRPr="00E815AF">
              <w:rPr>
                <w:sz w:val="28"/>
                <w:szCs w:val="28"/>
              </w:rPr>
              <w:t>Реализация Программы позволит создать механизмы развития муниципальной службы как ключевого ресурса повышения эффективности муниципального управления</w:t>
            </w:r>
          </w:p>
        </w:tc>
      </w:tr>
    </w:tbl>
    <w:p w:rsidR="003C5C01" w:rsidRDefault="003C5C01" w:rsidP="00664BEC">
      <w:pPr>
        <w:jc w:val="center"/>
        <w:rPr>
          <w:color w:val="333333"/>
          <w:sz w:val="28"/>
          <w:szCs w:val="28"/>
        </w:rPr>
        <w:sectPr w:rsidR="003C5C01" w:rsidSect="00136CE5">
          <w:headerReference w:type="default" r:id="rId8"/>
          <w:pgSz w:w="11906" w:h="16838"/>
          <w:pgMar w:top="719" w:right="746" w:bottom="1079" w:left="1620" w:header="708" w:footer="708" w:gutter="0"/>
          <w:cols w:space="720"/>
          <w:titlePg/>
        </w:sectPr>
      </w:pPr>
    </w:p>
    <w:p w:rsidR="003C5C01" w:rsidRDefault="003C5C01" w:rsidP="00664BEC">
      <w:pPr>
        <w:jc w:val="center"/>
        <w:rPr>
          <w:color w:val="333333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  <w:lang w:val="en-US"/>
        </w:rPr>
        <w:t>I</w:t>
      </w:r>
      <w:r w:rsidRPr="00D76F38">
        <w:rPr>
          <w:color w:val="000000"/>
          <w:sz w:val="28"/>
          <w:szCs w:val="28"/>
        </w:rPr>
        <w:t>I. Основные характеристики Программы</w:t>
      </w:r>
    </w:p>
    <w:p w:rsidR="003C5C01" w:rsidRPr="00D76F38" w:rsidRDefault="003C5C01" w:rsidP="00664BEC">
      <w:pPr>
        <w:rPr>
          <w:color w:val="000000"/>
          <w:sz w:val="28"/>
          <w:szCs w:val="28"/>
        </w:rPr>
      </w:pP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1. Цель программы: создание механизмов развития муниципальных служащих как ключевого ресурса повышения эффективности муниципального управления: создание профессиональной, конкурентоспособной, ориентированной на интересы населения, открытой муниципальной службы, направленной на решение вопросов местного значения, с учетом исторических и иных местных традиций.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Обоснование необходимости принятия Программы: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Согласно Федеральному закону от 02.03.2007 № 25-ФЗ «О муниципальной службе в Российской Федерации»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субъектов Российской Федерации.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>В Администрации</w:t>
      </w:r>
      <w:r w:rsidRPr="00D76F3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Алькинский</w:t>
      </w:r>
      <w:r w:rsidRPr="00E815A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</w:t>
      </w:r>
      <w:r w:rsidRPr="00D76F38">
        <w:rPr>
          <w:color w:val="000000"/>
          <w:sz w:val="28"/>
          <w:szCs w:val="28"/>
        </w:rPr>
        <w:t xml:space="preserve"> муниципального района </w:t>
      </w:r>
      <w:r>
        <w:rPr>
          <w:color w:val="000000"/>
          <w:sz w:val="28"/>
          <w:szCs w:val="28"/>
        </w:rPr>
        <w:t>Салаватский</w:t>
      </w:r>
      <w:r w:rsidRPr="00D76F38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Республики Башкортостан</w:t>
      </w:r>
      <w:r w:rsidRPr="00D76F38">
        <w:rPr>
          <w:color w:val="000000"/>
          <w:sz w:val="28"/>
          <w:szCs w:val="28"/>
        </w:rPr>
        <w:t xml:space="preserve"> необходимо: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создать оптимальные организационно-правовые, методологические условия обеспечения муниципальной службы;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усилить систему подготовки, профессиональной переподготовки и повышения квалификации кадров для муниципальной службы;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повысить открытость, гласность в деятельности муниципальных служащих;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создать комплекс мер, направленных на повышение качества исполнения муниципальными служащими должностных обязанностей и оказываемых ими гражданам и организациям услуг;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провести совершенствование механизмов оценки результатов профессиональной служебной деятельности муниципальных служащих, выстраивание взаимосвязи оценки результатов деятельности и системы стимулов, поощрений муниципальных служащих;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внедрить механизмы выявления и разрешения конфликтов интересов на муниципальной службе, формирования корпоративной культуры муниципальных служащих.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>2. Сроки реализации Программы: 201</w:t>
      </w:r>
      <w:r>
        <w:rPr>
          <w:color w:val="000000"/>
          <w:sz w:val="28"/>
          <w:szCs w:val="28"/>
        </w:rPr>
        <w:t>8</w:t>
      </w:r>
      <w:r w:rsidRPr="00D76F38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20</w:t>
      </w:r>
      <w:r w:rsidRPr="00D76F38">
        <w:rPr>
          <w:color w:val="000000"/>
          <w:sz w:val="28"/>
          <w:szCs w:val="28"/>
        </w:rPr>
        <w:t xml:space="preserve"> годы.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3. Перечень основных мероприятий Программы: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 - совершенствование нормативно-правовой базы по вопросам развития муниципальной службы;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содействие должностному росту муниципальных служащих на конкурсной основе;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организация повышения профессионального уровня муниципальных служащих;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содействие повышению качества исполнения муниципальными служащими должностных  обязанностей и оказываемых ими гражданам и организациям услуг;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>- оценка профессиональной служебной</w:t>
      </w:r>
      <w:r>
        <w:rPr>
          <w:color w:val="000000"/>
          <w:sz w:val="28"/>
          <w:szCs w:val="28"/>
        </w:rPr>
        <w:t xml:space="preserve"> </w:t>
      </w:r>
      <w:r w:rsidRPr="00D76F38">
        <w:rPr>
          <w:color w:val="000000"/>
          <w:sz w:val="28"/>
          <w:szCs w:val="28"/>
        </w:rPr>
        <w:t xml:space="preserve">деятельности муниципальных служащих посредством проведения аттестации;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внедрение механизмов выявления и разрешения конфликтов интересов на муниципальной службе, формирование корпоративной культуры муниципальных служащих;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оказание содействия муниципальным служащим в участии в ежегодных конкурсах среди муниципальных служащих.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4. Исполнители Программы: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7B608E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сельского поселения Алькинский</w:t>
      </w:r>
      <w:r w:rsidRPr="00E815A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</w:t>
      </w:r>
      <w:r w:rsidRPr="00D76F38">
        <w:rPr>
          <w:color w:val="000000"/>
          <w:sz w:val="28"/>
          <w:szCs w:val="28"/>
        </w:rPr>
        <w:t xml:space="preserve"> муниципального района </w:t>
      </w:r>
      <w:r>
        <w:rPr>
          <w:color w:val="000000"/>
          <w:sz w:val="28"/>
          <w:szCs w:val="28"/>
        </w:rPr>
        <w:t>Салаватский</w:t>
      </w:r>
      <w:r w:rsidRPr="00D76F38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Республики Башкортостан</w:t>
      </w:r>
      <w:r w:rsidRPr="00D76F38">
        <w:rPr>
          <w:color w:val="000000"/>
          <w:sz w:val="28"/>
          <w:szCs w:val="28"/>
        </w:rPr>
        <w:t xml:space="preserve">.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5. Механизм реализации Программы: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Исполнители программы реализуют мероприятия Программы в соответствии с установленными сроками. Текущее управление реализации Программы осуществляется заказчиком Программы.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6. Сроки и этапы реализации Программы: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>Реализация Программы рассчитана на 201</w:t>
      </w:r>
      <w:r>
        <w:rPr>
          <w:color w:val="000000"/>
          <w:sz w:val="28"/>
          <w:szCs w:val="28"/>
        </w:rPr>
        <w:t>8</w:t>
      </w:r>
      <w:r w:rsidRPr="00D76F38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20</w:t>
      </w:r>
      <w:r w:rsidRPr="00D76F38">
        <w:rPr>
          <w:color w:val="000000"/>
          <w:sz w:val="28"/>
          <w:szCs w:val="28"/>
        </w:rPr>
        <w:t xml:space="preserve"> годы. Этапы выполнения отдельных мероприятий определяются в зависимости от их масштабов и подготовленности.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7. Ожидаемые результаты выполнения Программы: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Реализация Программы позволит создать механизмы развития муниципальной службы как ключевого ресурса повышения эффективности муниципального управления, посредством: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формирования кадрового резерва для замещения должностей муниципальной службы;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совершенствования профессионального уровня муниципальных служащих;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аттестации муниципальных служащих, подлежащих аттестации;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- повышения имиджа муниципального служащего, в связи с участием в ежегодных конкурсах среди муниципальных служащих. </w:t>
      </w:r>
    </w:p>
    <w:p w:rsidR="003C5C01" w:rsidRPr="00D76F38" w:rsidRDefault="003C5C01" w:rsidP="00664BEC">
      <w:pPr>
        <w:ind w:firstLine="709"/>
        <w:jc w:val="both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rPr>
          <w:color w:val="000000"/>
          <w:sz w:val="28"/>
          <w:szCs w:val="28"/>
        </w:rPr>
        <w:sectPr w:rsidR="003C5C01" w:rsidRPr="00D76F38" w:rsidSect="00136CE5">
          <w:pgSz w:w="11906" w:h="16838"/>
          <w:pgMar w:top="719" w:right="746" w:bottom="1079" w:left="1620" w:header="708" w:footer="708" w:gutter="0"/>
          <w:cols w:space="720"/>
          <w:titlePg/>
        </w:sectPr>
      </w:pPr>
    </w:p>
    <w:p w:rsidR="003C5C01" w:rsidRDefault="003C5C01" w:rsidP="00664BEC">
      <w:pPr>
        <w:ind w:left="2832" w:firstLine="708"/>
        <w:jc w:val="right"/>
        <w:rPr>
          <w:color w:val="000000"/>
        </w:rPr>
      </w:pPr>
      <w:r>
        <w:rPr>
          <w:color w:val="000000"/>
        </w:rPr>
        <w:t xml:space="preserve">Приложение к программе </w:t>
      </w:r>
      <w:r w:rsidRPr="00AC582D">
        <w:rPr>
          <w:color w:val="000000"/>
        </w:rPr>
        <w:t xml:space="preserve">«Развитие </w:t>
      </w:r>
    </w:p>
    <w:p w:rsidR="003C5C01" w:rsidRDefault="003C5C01" w:rsidP="00664BEC">
      <w:pPr>
        <w:ind w:left="2832" w:firstLine="708"/>
        <w:jc w:val="right"/>
        <w:rPr>
          <w:color w:val="000000"/>
        </w:rPr>
      </w:pPr>
      <w:r w:rsidRPr="00AC582D">
        <w:rPr>
          <w:color w:val="000000"/>
        </w:rPr>
        <w:t>муниципальной службы</w:t>
      </w:r>
      <w:r>
        <w:rPr>
          <w:color w:val="000000"/>
        </w:rPr>
        <w:t xml:space="preserve"> в сельском поселении </w:t>
      </w:r>
    </w:p>
    <w:p w:rsidR="003C5C01" w:rsidRPr="00AC582D" w:rsidRDefault="003C5C01" w:rsidP="00664BEC">
      <w:pPr>
        <w:ind w:left="2832" w:firstLine="708"/>
        <w:jc w:val="right"/>
        <w:rPr>
          <w:color w:val="000000"/>
        </w:rPr>
      </w:pPr>
      <w:r>
        <w:t>Алькинский</w:t>
      </w:r>
      <w:r w:rsidRPr="00E815AF">
        <w:rPr>
          <w:sz w:val="28"/>
          <w:szCs w:val="28"/>
        </w:rPr>
        <w:t xml:space="preserve"> </w:t>
      </w:r>
      <w:r>
        <w:rPr>
          <w:color w:val="000000"/>
        </w:rPr>
        <w:t>сельсовет</w:t>
      </w:r>
      <w:r w:rsidRPr="00AC582D">
        <w:rPr>
          <w:color w:val="000000"/>
        </w:rPr>
        <w:t xml:space="preserve"> </w:t>
      </w:r>
      <w:r>
        <w:rPr>
          <w:color w:val="000000"/>
        </w:rPr>
        <w:t>муниципального района</w:t>
      </w:r>
    </w:p>
    <w:p w:rsidR="003C5C01" w:rsidRPr="00AC582D" w:rsidRDefault="003C5C01" w:rsidP="00664BEC">
      <w:pPr>
        <w:jc w:val="right"/>
        <w:rPr>
          <w:color w:val="000000"/>
        </w:rPr>
      </w:pPr>
      <w:r>
        <w:rPr>
          <w:color w:val="000000"/>
        </w:rPr>
        <w:t xml:space="preserve">  Салаватский</w:t>
      </w:r>
      <w:r w:rsidRPr="00AC582D">
        <w:rPr>
          <w:color w:val="000000"/>
        </w:rPr>
        <w:t xml:space="preserve"> район </w:t>
      </w:r>
      <w:r>
        <w:rPr>
          <w:color w:val="000000"/>
        </w:rPr>
        <w:t>Республики Башкортостан на 2018</w:t>
      </w:r>
      <w:r w:rsidRPr="00AC582D">
        <w:rPr>
          <w:color w:val="000000"/>
        </w:rPr>
        <w:t>-20</w:t>
      </w:r>
      <w:r>
        <w:rPr>
          <w:color w:val="000000"/>
        </w:rPr>
        <w:t>20</w:t>
      </w:r>
      <w:r w:rsidRPr="00AC582D">
        <w:rPr>
          <w:color w:val="000000"/>
        </w:rPr>
        <w:t xml:space="preserve"> годы»</w:t>
      </w:r>
    </w:p>
    <w:p w:rsidR="003C5C01" w:rsidRDefault="003C5C01" w:rsidP="00664BEC">
      <w:pPr>
        <w:jc w:val="center"/>
        <w:rPr>
          <w:color w:val="000000"/>
        </w:rPr>
      </w:pPr>
    </w:p>
    <w:p w:rsidR="003C5C01" w:rsidRPr="00AC582D" w:rsidRDefault="003C5C01" w:rsidP="00664BEC">
      <w:pPr>
        <w:jc w:val="center"/>
        <w:rPr>
          <w:color w:val="000000"/>
        </w:rPr>
      </w:pPr>
      <w:r w:rsidRPr="00AC582D">
        <w:rPr>
          <w:color w:val="000000"/>
        </w:rPr>
        <w:t xml:space="preserve">III. Перечень мероприятий целевой программы «Развитие муниципальной службы </w:t>
      </w:r>
    </w:p>
    <w:p w:rsidR="003C5C01" w:rsidRPr="00AC582D" w:rsidRDefault="003C5C01" w:rsidP="00664BEC">
      <w:pPr>
        <w:jc w:val="center"/>
        <w:rPr>
          <w:color w:val="000000"/>
        </w:rPr>
      </w:pPr>
      <w:r w:rsidRPr="00AC582D">
        <w:rPr>
          <w:color w:val="000000"/>
        </w:rPr>
        <w:t xml:space="preserve">в </w:t>
      </w:r>
      <w:r>
        <w:rPr>
          <w:color w:val="000000"/>
        </w:rPr>
        <w:t xml:space="preserve">сельском поселении </w:t>
      </w:r>
      <w:r>
        <w:t>Алькинский</w:t>
      </w:r>
      <w:r w:rsidRPr="00E815AF">
        <w:rPr>
          <w:sz w:val="28"/>
          <w:szCs w:val="28"/>
        </w:rPr>
        <w:t xml:space="preserve"> </w:t>
      </w:r>
      <w:r>
        <w:rPr>
          <w:color w:val="000000"/>
        </w:rPr>
        <w:t xml:space="preserve">сельсовет </w:t>
      </w:r>
      <w:r w:rsidRPr="00AC582D">
        <w:rPr>
          <w:color w:val="000000"/>
        </w:rPr>
        <w:t>муниципально</w:t>
      </w:r>
      <w:r>
        <w:rPr>
          <w:color w:val="000000"/>
        </w:rPr>
        <w:t>го</w:t>
      </w:r>
      <w:r w:rsidRPr="00AC582D">
        <w:rPr>
          <w:color w:val="000000"/>
        </w:rPr>
        <w:t xml:space="preserve"> район</w:t>
      </w:r>
      <w:r>
        <w:rPr>
          <w:color w:val="000000"/>
        </w:rPr>
        <w:t>а</w:t>
      </w:r>
      <w:r w:rsidRPr="00AC582D">
        <w:rPr>
          <w:color w:val="000000"/>
        </w:rPr>
        <w:t xml:space="preserve"> </w:t>
      </w:r>
      <w:r>
        <w:rPr>
          <w:color w:val="000000"/>
        </w:rPr>
        <w:t>Салаватский</w:t>
      </w:r>
      <w:r w:rsidRPr="00AC582D">
        <w:rPr>
          <w:color w:val="000000"/>
        </w:rPr>
        <w:t xml:space="preserve"> район </w:t>
      </w:r>
      <w:r>
        <w:rPr>
          <w:color w:val="000000"/>
        </w:rPr>
        <w:t xml:space="preserve">РБ </w:t>
      </w:r>
      <w:r w:rsidRPr="00AC582D">
        <w:rPr>
          <w:color w:val="000000"/>
        </w:rPr>
        <w:t>на 201</w:t>
      </w:r>
      <w:r>
        <w:rPr>
          <w:color w:val="000000"/>
        </w:rPr>
        <w:t>8</w:t>
      </w:r>
      <w:r w:rsidRPr="00AC582D">
        <w:rPr>
          <w:color w:val="000000"/>
        </w:rPr>
        <w:t>-20</w:t>
      </w:r>
      <w:r>
        <w:rPr>
          <w:color w:val="000000"/>
        </w:rPr>
        <w:t>20</w:t>
      </w:r>
      <w:r w:rsidRPr="00AC582D">
        <w:rPr>
          <w:color w:val="000000"/>
        </w:rPr>
        <w:t xml:space="preserve"> годы»</w:t>
      </w:r>
    </w:p>
    <w:p w:rsidR="003C5C01" w:rsidRPr="00AC582D" w:rsidRDefault="003C5C01" w:rsidP="00664BEC">
      <w:pPr>
        <w:rPr>
          <w:color w:val="000000"/>
        </w:rPr>
      </w:pPr>
      <w:r w:rsidRPr="00AC582D">
        <w:rPr>
          <w:color w:val="000000"/>
        </w:rPr>
        <w:t xml:space="preserve">  </w:t>
      </w:r>
    </w:p>
    <w:tbl>
      <w:tblPr>
        <w:tblW w:w="1494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2"/>
        <w:gridCol w:w="3720"/>
        <w:gridCol w:w="1622"/>
        <w:gridCol w:w="896"/>
        <w:gridCol w:w="899"/>
        <w:gridCol w:w="1088"/>
        <w:gridCol w:w="1766"/>
        <w:gridCol w:w="4527"/>
      </w:tblGrid>
      <w:tr w:rsidR="003C5C01" w:rsidRPr="00AC582D">
        <w:tc>
          <w:tcPr>
            <w:tcW w:w="14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№ п/п</w:t>
            </w:r>
          </w:p>
        </w:tc>
        <w:tc>
          <w:tcPr>
            <w:tcW w:w="1245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Мероприятия программы</w:t>
            </w:r>
          </w:p>
        </w:tc>
        <w:tc>
          <w:tcPr>
            <w:tcW w:w="543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Срок выполнения</w:t>
            </w:r>
          </w:p>
        </w:tc>
        <w:tc>
          <w:tcPr>
            <w:tcW w:w="965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Объем финансирования, необходимый для реализации мероприятий Программы, рублей</w:t>
            </w:r>
          </w:p>
        </w:tc>
        <w:tc>
          <w:tcPr>
            <w:tcW w:w="591" w:type="pct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Источник финансиро</w:t>
            </w:r>
            <w:r>
              <w:rPr>
                <w:color w:val="000000"/>
              </w:rPr>
              <w:t>-</w:t>
            </w:r>
            <w:r w:rsidRPr="00AC582D">
              <w:rPr>
                <w:color w:val="000000"/>
              </w:rPr>
              <w:t>вания</w:t>
            </w:r>
          </w:p>
        </w:tc>
        <w:tc>
          <w:tcPr>
            <w:tcW w:w="1515" w:type="pct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Ожидаемые</w:t>
            </w: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результаты</w:t>
            </w:r>
          </w:p>
        </w:tc>
      </w:tr>
      <w:tr w:rsidR="003C5C01" w:rsidRPr="00AC582D">
        <w:tc>
          <w:tcPr>
            <w:tcW w:w="14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5C01" w:rsidRPr="00AC582D" w:rsidRDefault="003C5C01" w:rsidP="00D71C32">
            <w:pPr>
              <w:rPr>
                <w:color w:val="000000"/>
              </w:rPr>
            </w:pPr>
          </w:p>
        </w:tc>
        <w:tc>
          <w:tcPr>
            <w:tcW w:w="1245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C5C01" w:rsidRPr="00AC582D" w:rsidRDefault="003C5C01" w:rsidP="00D71C32">
            <w:pPr>
              <w:rPr>
                <w:color w:val="000000"/>
              </w:rPr>
            </w:pPr>
          </w:p>
        </w:tc>
        <w:tc>
          <w:tcPr>
            <w:tcW w:w="543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C5C01" w:rsidRPr="00AC582D" w:rsidRDefault="003C5C01" w:rsidP="00D71C32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C5C01" w:rsidRPr="00AC582D" w:rsidRDefault="003C5C01" w:rsidP="00B96EDE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8</w:t>
            </w:r>
          </w:p>
        </w:tc>
        <w:tc>
          <w:tcPr>
            <w:tcW w:w="301" w:type="pc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C5C01" w:rsidRPr="00AC582D" w:rsidRDefault="003C5C01" w:rsidP="00B96EDE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9</w:t>
            </w:r>
          </w:p>
        </w:tc>
        <w:tc>
          <w:tcPr>
            <w:tcW w:w="364" w:type="pct"/>
            <w:tcBorders>
              <w:top w:val="single" w:sz="8" w:space="0" w:color="000000"/>
              <w:bottom w:val="single" w:sz="8" w:space="0" w:color="000000"/>
            </w:tcBorders>
          </w:tcPr>
          <w:p w:rsidR="003C5C01" w:rsidRPr="00AC582D" w:rsidRDefault="003C5C01" w:rsidP="00B96EDE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20</w:t>
            </w:r>
            <w:r>
              <w:rPr>
                <w:color w:val="000000"/>
              </w:rPr>
              <w:t>20</w:t>
            </w:r>
          </w:p>
        </w:tc>
        <w:tc>
          <w:tcPr>
            <w:tcW w:w="591" w:type="pct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</w:p>
        </w:tc>
        <w:tc>
          <w:tcPr>
            <w:tcW w:w="1515" w:type="pct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</w:p>
        </w:tc>
      </w:tr>
      <w:tr w:rsidR="003C5C01" w:rsidRPr="00AC582D">
        <w:tc>
          <w:tcPr>
            <w:tcW w:w="14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1 </w:t>
            </w:r>
          </w:p>
        </w:tc>
        <w:tc>
          <w:tcPr>
            <w:tcW w:w="124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Совершенствование нормативно-правовой базы по вопросам развития муниципальной службы </w:t>
            </w:r>
          </w:p>
        </w:tc>
        <w:tc>
          <w:tcPr>
            <w:tcW w:w="54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1 полугодие </w:t>
            </w:r>
          </w:p>
          <w:p w:rsidR="003C5C01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8г.</w:t>
            </w:r>
          </w:p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1 полугодие </w:t>
            </w: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9</w:t>
            </w:r>
            <w:r w:rsidRPr="00AC582D">
              <w:rPr>
                <w:color w:val="000000"/>
              </w:rPr>
              <w:t>г</w:t>
            </w:r>
            <w:r>
              <w:rPr>
                <w:color w:val="000000"/>
              </w:rPr>
              <w:t>.</w:t>
            </w:r>
            <w:r w:rsidRPr="00AC582D">
              <w:rPr>
                <w:color w:val="000000"/>
              </w:rPr>
              <w:t xml:space="preserve"> </w:t>
            </w:r>
          </w:p>
          <w:p w:rsidR="003C5C01" w:rsidRPr="00AC582D" w:rsidRDefault="003C5C01" w:rsidP="00B96EDE">
            <w:pPr>
              <w:rPr>
                <w:color w:val="000000"/>
              </w:rPr>
            </w:pPr>
            <w:r>
              <w:rPr>
                <w:color w:val="000000"/>
              </w:rPr>
              <w:t xml:space="preserve">1 полугодие </w:t>
            </w:r>
            <w:r w:rsidRPr="00AC582D">
              <w:rPr>
                <w:color w:val="000000"/>
              </w:rPr>
              <w:t>20</w:t>
            </w:r>
            <w:r>
              <w:rPr>
                <w:color w:val="000000"/>
              </w:rPr>
              <w:t>20</w:t>
            </w:r>
            <w:r w:rsidRPr="00AC582D">
              <w:rPr>
                <w:color w:val="000000"/>
              </w:rPr>
              <w:t>г</w:t>
            </w:r>
            <w:r>
              <w:rPr>
                <w:color w:val="000000"/>
              </w:rPr>
              <w:t>.</w:t>
            </w:r>
          </w:p>
        </w:tc>
        <w:tc>
          <w:tcPr>
            <w:tcW w:w="300" w:type="pct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01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64" w:type="pct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59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151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0726EB">
            <w:pPr>
              <w:ind w:right="459"/>
              <w:rPr>
                <w:color w:val="000000"/>
              </w:rPr>
            </w:pPr>
            <w:r w:rsidRPr="00AC582D">
              <w:rPr>
                <w:color w:val="000000"/>
              </w:rPr>
              <w:t xml:space="preserve">Аналитический обзор правовых актов органов местного самоуправления </w:t>
            </w:r>
            <w:r w:rsidRPr="00AC582D">
              <w:t xml:space="preserve">сельского поселения </w:t>
            </w:r>
            <w:r>
              <w:t>Алькинский</w:t>
            </w:r>
            <w:r w:rsidRPr="00E815AF">
              <w:rPr>
                <w:sz w:val="28"/>
                <w:szCs w:val="28"/>
              </w:rPr>
              <w:t xml:space="preserve"> </w:t>
            </w:r>
            <w:r w:rsidRPr="00AC582D">
              <w:t xml:space="preserve">сельсовет </w:t>
            </w:r>
            <w:r w:rsidRPr="00AC582D">
              <w:rPr>
                <w:color w:val="000000"/>
              </w:rPr>
              <w:t xml:space="preserve">муниципального района </w:t>
            </w:r>
            <w:r>
              <w:rPr>
                <w:color w:val="000000"/>
              </w:rPr>
              <w:t>Салаватский</w:t>
            </w:r>
            <w:r w:rsidRPr="00AC582D">
              <w:rPr>
                <w:color w:val="000000"/>
              </w:rPr>
              <w:t xml:space="preserve"> район на соответствие законодательству, принятие правовых актов по вопросам развития муниципальной службы </w:t>
            </w:r>
          </w:p>
        </w:tc>
      </w:tr>
      <w:tr w:rsidR="003C5C01" w:rsidRPr="00AC582D">
        <w:tc>
          <w:tcPr>
            <w:tcW w:w="14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2 </w:t>
            </w:r>
          </w:p>
        </w:tc>
        <w:tc>
          <w:tcPr>
            <w:tcW w:w="124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Содействие должностному росту муниципальных служащих на конкурсной основе: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- реализация плана мероприятий по созданию кадрового резерва для замещения должностей муниципальной службы </w:t>
            </w:r>
          </w:p>
        </w:tc>
        <w:tc>
          <w:tcPr>
            <w:tcW w:w="54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1 квартал </w:t>
            </w:r>
          </w:p>
          <w:p w:rsidR="003C5C01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8г.</w:t>
            </w:r>
          </w:p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2 квартал </w:t>
            </w: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9</w:t>
            </w:r>
            <w:r w:rsidRPr="00AC582D">
              <w:rPr>
                <w:color w:val="000000"/>
              </w:rPr>
              <w:t>г</w:t>
            </w:r>
            <w:r>
              <w:rPr>
                <w:color w:val="000000"/>
              </w:rPr>
              <w:t>.</w:t>
            </w:r>
          </w:p>
          <w:p w:rsidR="003C5C01" w:rsidRPr="00AC582D" w:rsidRDefault="003C5C01" w:rsidP="00B96EDE">
            <w:pPr>
              <w:rPr>
                <w:color w:val="000000"/>
              </w:rPr>
            </w:pPr>
            <w:r>
              <w:rPr>
                <w:color w:val="000000"/>
              </w:rPr>
              <w:t>3 квартал 2020.</w:t>
            </w:r>
          </w:p>
        </w:tc>
        <w:tc>
          <w:tcPr>
            <w:tcW w:w="300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0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64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59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151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ind w:right="459"/>
              <w:rPr>
                <w:color w:val="000000"/>
              </w:rPr>
            </w:pPr>
            <w:r w:rsidRPr="00AC582D">
              <w:rPr>
                <w:color w:val="000000"/>
              </w:rPr>
              <w:t xml:space="preserve">Создание кадрового резерва для замещения должностей муниципальной службы </w:t>
            </w:r>
          </w:p>
        </w:tc>
      </w:tr>
      <w:tr w:rsidR="003C5C01" w:rsidRPr="00AC582D">
        <w:tc>
          <w:tcPr>
            <w:tcW w:w="14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3 </w:t>
            </w:r>
          </w:p>
        </w:tc>
        <w:tc>
          <w:tcPr>
            <w:tcW w:w="124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Организация повышения профессионального уровня муниципальных служащих: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- направление на профессиональную переподготовку муниципальных служащих;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- направление на курсы повышения квалификации муниципальных служащих;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- участие в семинарах, конференциях </w:t>
            </w:r>
          </w:p>
        </w:tc>
        <w:tc>
          <w:tcPr>
            <w:tcW w:w="54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 </w:t>
            </w: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8 г.</w:t>
            </w:r>
          </w:p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 </w:t>
            </w: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9</w:t>
            </w:r>
            <w:r w:rsidRPr="00AC582D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.</w:t>
            </w:r>
            <w:r w:rsidRPr="00AC582D">
              <w:rPr>
                <w:color w:val="000000"/>
              </w:rPr>
              <w:t xml:space="preserve"> </w:t>
            </w:r>
          </w:p>
          <w:p w:rsidR="003C5C01" w:rsidRPr="00AC582D" w:rsidRDefault="003C5C01" w:rsidP="00B96EDE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 </w:t>
            </w:r>
            <w:r w:rsidRPr="00AC582D">
              <w:rPr>
                <w:color w:val="000000"/>
              </w:rPr>
              <w:t>20</w:t>
            </w:r>
            <w:r>
              <w:rPr>
                <w:color w:val="000000"/>
              </w:rPr>
              <w:t>20</w:t>
            </w:r>
            <w:r w:rsidRPr="00AC582D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.</w:t>
            </w:r>
          </w:p>
        </w:tc>
        <w:tc>
          <w:tcPr>
            <w:tcW w:w="300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-</w:t>
            </w: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7500,0</w:t>
            </w: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-</w:t>
            </w:r>
          </w:p>
        </w:tc>
        <w:tc>
          <w:tcPr>
            <w:tcW w:w="30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-</w:t>
            </w: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7500,0</w:t>
            </w:r>
          </w:p>
          <w:p w:rsidR="003C5C01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-</w:t>
            </w:r>
          </w:p>
        </w:tc>
        <w:tc>
          <w:tcPr>
            <w:tcW w:w="364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-</w:t>
            </w: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</w:p>
          <w:p w:rsidR="003C5C01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9680,0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</w:p>
          <w:p w:rsidR="003C5C01" w:rsidRDefault="003C5C01" w:rsidP="00D71C32">
            <w:pPr>
              <w:jc w:val="center"/>
              <w:rPr>
                <w:color w:val="000000"/>
              </w:rPr>
            </w:pPr>
          </w:p>
          <w:p w:rsidR="003C5C01" w:rsidRPr="00AC582D" w:rsidRDefault="003C5C01" w:rsidP="00D71C32">
            <w:pPr>
              <w:jc w:val="center"/>
              <w:rPr>
                <w:color w:val="000000"/>
              </w:rPr>
            </w:pPr>
            <w:r w:rsidRPr="00AC582D">
              <w:rPr>
                <w:color w:val="000000"/>
              </w:rPr>
              <w:t>-</w:t>
            </w:r>
          </w:p>
        </w:tc>
        <w:tc>
          <w:tcPr>
            <w:tcW w:w="59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Бюджет СП </w:t>
            </w:r>
            <w:r>
              <w:t>Алькинский</w:t>
            </w:r>
          </w:p>
          <w:p w:rsidR="003C5C01" w:rsidRPr="00AC582D" w:rsidRDefault="003C5C01" w:rsidP="00B96EDE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сельсовет МР </w:t>
            </w:r>
            <w:r>
              <w:rPr>
                <w:color w:val="000000"/>
              </w:rPr>
              <w:t xml:space="preserve">Салаватский </w:t>
            </w:r>
            <w:r w:rsidRPr="00AC582D">
              <w:rPr>
                <w:color w:val="000000"/>
              </w:rPr>
              <w:t xml:space="preserve">район </w:t>
            </w:r>
          </w:p>
        </w:tc>
        <w:tc>
          <w:tcPr>
            <w:tcW w:w="151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ind w:right="447"/>
              <w:rPr>
                <w:color w:val="000000"/>
              </w:rPr>
            </w:pPr>
            <w:r w:rsidRPr="00AC582D">
              <w:rPr>
                <w:color w:val="000000"/>
              </w:rPr>
              <w:t xml:space="preserve">Реализация ежегодных планов дополнительного профессионального образования муниципальных служащих </w:t>
            </w:r>
          </w:p>
        </w:tc>
      </w:tr>
      <w:tr w:rsidR="003C5C01" w:rsidRPr="00AC582D">
        <w:tc>
          <w:tcPr>
            <w:tcW w:w="14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>4</w:t>
            </w:r>
          </w:p>
        </w:tc>
        <w:tc>
          <w:tcPr>
            <w:tcW w:w="124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Содействие повышению качества исполнения муниципальными служащими должностных обязанностей и оказываемых ими гражданам и организациям услуг: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>- проведение мер по оптимизации численности муниципальных служащих</w:t>
            </w:r>
          </w:p>
        </w:tc>
        <w:tc>
          <w:tcPr>
            <w:tcW w:w="54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1 полугодие </w:t>
            </w:r>
          </w:p>
          <w:p w:rsidR="003C5C01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8г.</w:t>
            </w:r>
          </w:p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2 полугодие </w:t>
            </w: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9</w:t>
            </w:r>
            <w:r w:rsidRPr="00AC582D">
              <w:rPr>
                <w:color w:val="000000"/>
              </w:rPr>
              <w:t>г</w:t>
            </w:r>
            <w:r>
              <w:rPr>
                <w:color w:val="000000"/>
              </w:rPr>
              <w:t>.</w:t>
            </w:r>
            <w:r w:rsidRPr="00AC582D">
              <w:rPr>
                <w:color w:val="000000"/>
              </w:rPr>
              <w:t xml:space="preserve"> </w:t>
            </w:r>
          </w:p>
          <w:p w:rsidR="003C5C01" w:rsidRPr="00AC582D" w:rsidRDefault="003C5C01" w:rsidP="00B96EDE">
            <w:pPr>
              <w:rPr>
                <w:color w:val="000000"/>
              </w:rPr>
            </w:pPr>
            <w:r>
              <w:rPr>
                <w:color w:val="000000"/>
              </w:rPr>
              <w:t xml:space="preserve">1 полугодие </w:t>
            </w:r>
            <w:r w:rsidRPr="00AC582D">
              <w:rPr>
                <w:color w:val="000000"/>
              </w:rPr>
              <w:t>20</w:t>
            </w:r>
            <w:r>
              <w:rPr>
                <w:color w:val="000000"/>
              </w:rPr>
              <w:t>20</w:t>
            </w:r>
            <w:r w:rsidRPr="00AC582D">
              <w:rPr>
                <w:color w:val="000000"/>
              </w:rPr>
              <w:t>г</w:t>
            </w:r>
            <w:r>
              <w:rPr>
                <w:color w:val="000000"/>
              </w:rPr>
              <w:t>.</w:t>
            </w:r>
          </w:p>
        </w:tc>
        <w:tc>
          <w:tcPr>
            <w:tcW w:w="300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0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64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59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151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ind w:right="459"/>
              <w:rPr>
                <w:color w:val="000000"/>
              </w:rPr>
            </w:pPr>
            <w:r w:rsidRPr="00AC582D">
              <w:rPr>
                <w:color w:val="000000"/>
              </w:rPr>
              <w:t xml:space="preserve">Осуществление мер по оптимизации численности муниципальных служащих в соответствии с действующим законодательством и реестром реализуемых </w:t>
            </w:r>
          </w:p>
          <w:p w:rsidR="003C5C01" w:rsidRPr="00AC582D" w:rsidRDefault="003C5C01" w:rsidP="00D71C32">
            <w:pPr>
              <w:ind w:right="459"/>
              <w:rPr>
                <w:color w:val="000000"/>
              </w:rPr>
            </w:pPr>
            <w:r w:rsidRPr="00AC582D">
              <w:rPr>
                <w:color w:val="000000"/>
              </w:rPr>
              <w:t xml:space="preserve">органами местного самоуправления муниципальных услуг </w:t>
            </w:r>
          </w:p>
        </w:tc>
      </w:tr>
      <w:tr w:rsidR="003C5C01" w:rsidRPr="00AC582D">
        <w:tc>
          <w:tcPr>
            <w:tcW w:w="14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>5</w:t>
            </w:r>
          </w:p>
        </w:tc>
        <w:tc>
          <w:tcPr>
            <w:tcW w:w="124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Оценка профессиональной служебной деятельности муниципальных служащих посредством проведения аттестации: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- организация процедуры и проведения аттестации согласно составленному списку муниципальных служащих, подлежащих аттестации </w:t>
            </w:r>
          </w:p>
        </w:tc>
        <w:tc>
          <w:tcPr>
            <w:tcW w:w="54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2 квартал </w:t>
            </w:r>
          </w:p>
          <w:p w:rsidR="003C5C01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8г.</w:t>
            </w:r>
          </w:p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3 квартал </w:t>
            </w: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9</w:t>
            </w:r>
            <w:r w:rsidRPr="00AC582D">
              <w:rPr>
                <w:color w:val="000000"/>
              </w:rPr>
              <w:t>г</w:t>
            </w:r>
            <w:r>
              <w:rPr>
                <w:color w:val="000000"/>
              </w:rPr>
              <w:t>.</w:t>
            </w:r>
          </w:p>
          <w:p w:rsidR="003C5C01" w:rsidRPr="00AC582D" w:rsidRDefault="003C5C01" w:rsidP="00B96EDE">
            <w:pPr>
              <w:rPr>
                <w:color w:val="000000"/>
              </w:rPr>
            </w:pPr>
            <w:r>
              <w:rPr>
                <w:color w:val="000000"/>
              </w:rPr>
              <w:t>3 квартал 2020.</w:t>
            </w:r>
          </w:p>
        </w:tc>
        <w:tc>
          <w:tcPr>
            <w:tcW w:w="300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0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64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59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151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ind w:right="459"/>
              <w:rPr>
                <w:color w:val="000000"/>
              </w:rPr>
            </w:pPr>
            <w:r w:rsidRPr="00AC582D">
              <w:rPr>
                <w:color w:val="000000"/>
              </w:rPr>
              <w:t xml:space="preserve">Аттестация муниципальных служащих, подлежащих аттестации, согласно утверждённому списку. </w:t>
            </w:r>
          </w:p>
          <w:p w:rsidR="003C5C01" w:rsidRPr="00AC582D" w:rsidRDefault="003C5C01" w:rsidP="00D71C32">
            <w:pPr>
              <w:ind w:right="459"/>
              <w:rPr>
                <w:color w:val="000000"/>
              </w:rPr>
            </w:pPr>
            <w:r w:rsidRPr="00AC582D">
              <w:rPr>
                <w:color w:val="000000"/>
              </w:rPr>
              <w:t xml:space="preserve">Отчёт аттестационной комиссии по итогам проведения аттестации муниципальных служащих </w:t>
            </w:r>
          </w:p>
        </w:tc>
      </w:tr>
      <w:tr w:rsidR="003C5C01" w:rsidRPr="00AC582D">
        <w:tc>
          <w:tcPr>
            <w:tcW w:w="14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6 </w:t>
            </w:r>
          </w:p>
        </w:tc>
        <w:tc>
          <w:tcPr>
            <w:tcW w:w="124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Внедрение механизмов выявления разрешения конфликтов интересов на муниципальной службе </w:t>
            </w:r>
          </w:p>
        </w:tc>
        <w:tc>
          <w:tcPr>
            <w:tcW w:w="54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1 полугодие </w:t>
            </w:r>
          </w:p>
          <w:p w:rsidR="003C5C01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8г.</w:t>
            </w:r>
          </w:p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2 полугодие </w:t>
            </w: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9</w:t>
            </w:r>
            <w:r w:rsidRPr="00AC582D">
              <w:rPr>
                <w:color w:val="000000"/>
              </w:rPr>
              <w:t>г</w:t>
            </w:r>
            <w:r>
              <w:rPr>
                <w:color w:val="000000"/>
              </w:rPr>
              <w:t>.</w:t>
            </w:r>
            <w:r w:rsidRPr="00AC582D">
              <w:rPr>
                <w:color w:val="000000"/>
              </w:rPr>
              <w:t xml:space="preserve"> </w:t>
            </w:r>
          </w:p>
          <w:p w:rsidR="003C5C01" w:rsidRPr="00AC582D" w:rsidRDefault="003C5C01" w:rsidP="00B96EDE">
            <w:pPr>
              <w:rPr>
                <w:color w:val="000000"/>
              </w:rPr>
            </w:pPr>
            <w:r>
              <w:rPr>
                <w:color w:val="000000"/>
              </w:rPr>
              <w:t xml:space="preserve">1 полугодие </w:t>
            </w:r>
            <w:r w:rsidRPr="00AC582D">
              <w:rPr>
                <w:color w:val="000000"/>
              </w:rPr>
              <w:t>20</w:t>
            </w:r>
            <w:r>
              <w:rPr>
                <w:color w:val="000000"/>
              </w:rPr>
              <w:t>20</w:t>
            </w:r>
            <w:r w:rsidRPr="00AC582D">
              <w:rPr>
                <w:color w:val="000000"/>
              </w:rPr>
              <w:t>г</w:t>
            </w:r>
            <w:r>
              <w:rPr>
                <w:color w:val="000000"/>
              </w:rPr>
              <w:t>.</w:t>
            </w:r>
          </w:p>
        </w:tc>
        <w:tc>
          <w:tcPr>
            <w:tcW w:w="300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0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64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59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151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ind w:right="459"/>
              <w:rPr>
                <w:color w:val="000000"/>
              </w:rPr>
            </w:pPr>
            <w:r w:rsidRPr="00AC582D">
              <w:rPr>
                <w:color w:val="000000"/>
              </w:rPr>
              <w:t xml:space="preserve">Формирование корпоративной культуры муниципальных служащих </w:t>
            </w:r>
          </w:p>
        </w:tc>
      </w:tr>
      <w:tr w:rsidR="003C5C01" w:rsidRPr="00AC582D">
        <w:tc>
          <w:tcPr>
            <w:tcW w:w="14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7 </w:t>
            </w:r>
          </w:p>
        </w:tc>
        <w:tc>
          <w:tcPr>
            <w:tcW w:w="124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Оказание содействия муниципальным служащим в участии в ежегодных конкурсах среди муниципальных служащих </w:t>
            </w:r>
          </w:p>
        </w:tc>
        <w:tc>
          <w:tcPr>
            <w:tcW w:w="54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 </w:t>
            </w: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8 г.</w:t>
            </w:r>
          </w:p>
          <w:p w:rsidR="003C5C01" w:rsidRDefault="003C5C01" w:rsidP="00D71C32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 </w:t>
            </w:r>
            <w:r w:rsidRPr="00AC582D">
              <w:rPr>
                <w:color w:val="000000"/>
              </w:rPr>
              <w:t>201</w:t>
            </w:r>
            <w:r>
              <w:rPr>
                <w:color w:val="000000"/>
              </w:rPr>
              <w:t>9</w:t>
            </w:r>
            <w:r w:rsidRPr="00AC582D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.</w:t>
            </w:r>
            <w:r w:rsidRPr="00AC582D">
              <w:rPr>
                <w:color w:val="000000"/>
              </w:rPr>
              <w:t xml:space="preserve"> </w:t>
            </w:r>
          </w:p>
          <w:p w:rsidR="003C5C01" w:rsidRPr="00AC582D" w:rsidRDefault="003C5C01" w:rsidP="00B96EDE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течение  </w:t>
            </w:r>
            <w:r w:rsidRPr="00AC582D">
              <w:rPr>
                <w:color w:val="000000"/>
              </w:rPr>
              <w:t>20</w:t>
            </w:r>
            <w:r>
              <w:rPr>
                <w:color w:val="000000"/>
              </w:rPr>
              <w:t>20</w:t>
            </w:r>
            <w:r w:rsidRPr="00AC582D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.</w:t>
            </w:r>
          </w:p>
        </w:tc>
        <w:tc>
          <w:tcPr>
            <w:tcW w:w="300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0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364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591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rPr>
                <w:color w:val="000000"/>
              </w:rPr>
            </w:pPr>
            <w:r w:rsidRPr="00AC582D">
              <w:rPr>
                <w:color w:val="000000"/>
              </w:rPr>
              <w:t xml:space="preserve">  </w:t>
            </w:r>
          </w:p>
        </w:tc>
        <w:tc>
          <w:tcPr>
            <w:tcW w:w="1515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C01" w:rsidRPr="00AC582D" w:rsidRDefault="003C5C01" w:rsidP="00D71C32">
            <w:pPr>
              <w:ind w:right="459"/>
              <w:rPr>
                <w:color w:val="000000"/>
              </w:rPr>
            </w:pPr>
            <w:r w:rsidRPr="00AC582D">
              <w:rPr>
                <w:color w:val="000000"/>
              </w:rPr>
              <w:t xml:space="preserve">Участие муниципальных служащих в ежегодных конкурсах среди муниципальных служащих </w:t>
            </w:r>
          </w:p>
        </w:tc>
      </w:tr>
    </w:tbl>
    <w:p w:rsidR="003C5C01" w:rsidRPr="00D76F38" w:rsidRDefault="003C5C01" w:rsidP="00664BEC">
      <w:pPr>
        <w:pStyle w:val="NormalWeb"/>
        <w:jc w:val="both"/>
        <w:rPr>
          <w:color w:val="000000"/>
          <w:sz w:val="28"/>
          <w:szCs w:val="28"/>
        </w:rPr>
        <w:sectPr w:rsidR="003C5C01" w:rsidRPr="00D76F38" w:rsidSect="00AC582D">
          <w:pgSz w:w="16838" w:h="11906" w:orient="landscape"/>
          <w:pgMar w:top="746" w:right="1079" w:bottom="899" w:left="719" w:header="708" w:footer="708" w:gutter="0"/>
          <w:cols w:space="720"/>
          <w:titlePg/>
          <w:docGrid w:linePitch="272"/>
        </w:sectPr>
      </w:pPr>
    </w:p>
    <w:p w:rsidR="003C5C01" w:rsidRPr="00D76F38" w:rsidRDefault="003C5C01" w:rsidP="00664BEC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>IV. Оценка эффективности программы</w:t>
      </w:r>
    </w:p>
    <w:p w:rsidR="003C5C01" w:rsidRPr="00D76F38" w:rsidRDefault="003C5C01" w:rsidP="00664BEC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C5C01" w:rsidRPr="00D76F38" w:rsidRDefault="003C5C01" w:rsidP="00664BEC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>В результате реализации мероприятий Программы предполагается:</w:t>
      </w:r>
    </w:p>
    <w:p w:rsidR="003C5C01" w:rsidRPr="00D76F38" w:rsidRDefault="003C5C01" w:rsidP="00664BEC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>- повышение эффективности кадровой политики в системе муниципальной службы;</w:t>
      </w:r>
    </w:p>
    <w:p w:rsidR="003C5C01" w:rsidRPr="00D76F38" w:rsidRDefault="003C5C01" w:rsidP="00664BEC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>- качественное информационно-аналитическое обеспечение кадровых процессов;</w:t>
      </w:r>
    </w:p>
    <w:p w:rsidR="003C5C01" w:rsidRPr="00D76F38" w:rsidRDefault="003C5C01" w:rsidP="00664BEC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76F38">
        <w:rPr>
          <w:color w:val="000000"/>
          <w:sz w:val="28"/>
          <w:szCs w:val="28"/>
        </w:rPr>
        <w:t xml:space="preserve">оптимизация структуры органов местного самоуправления и численности муниципальных служащих; </w:t>
      </w:r>
    </w:p>
    <w:p w:rsidR="003C5C01" w:rsidRPr="00D76F38" w:rsidRDefault="003C5C01" w:rsidP="00664BE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ab/>
        <w:t xml:space="preserve">- создание профессиональной муниципальной службы за счет направления муниципальных служащих на профессиональную переподготовку и повышения квалификации муниципальных служащих, что будет способствовать успешному решению задач, поставленных перед органами местного самоуправления. </w:t>
      </w:r>
    </w:p>
    <w:p w:rsidR="003C5C01" w:rsidRPr="00D76F38" w:rsidRDefault="003C5C01" w:rsidP="00664BEC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76F38">
        <w:rPr>
          <w:color w:val="000000"/>
          <w:sz w:val="28"/>
          <w:szCs w:val="28"/>
        </w:rPr>
        <w:t xml:space="preserve">Реализация Программы позволит создать условия для развития муниципальной службы, а также будет способствовать повышению эффективности кадровой политики в сфере муниципальной службы, роли и престижа муниципальной службы. </w:t>
      </w:r>
    </w:p>
    <w:p w:rsidR="003C5C01" w:rsidRPr="00D76F38" w:rsidRDefault="003C5C01" w:rsidP="00664BEC">
      <w:pPr>
        <w:ind w:left="2124" w:firstLine="708"/>
        <w:rPr>
          <w:b/>
          <w:bCs/>
          <w:color w:val="000000"/>
          <w:sz w:val="28"/>
          <w:szCs w:val="28"/>
        </w:rPr>
      </w:pPr>
    </w:p>
    <w:p w:rsidR="003C5C01" w:rsidRPr="00D76F38" w:rsidRDefault="003C5C01" w:rsidP="00664BEC">
      <w:pPr>
        <w:ind w:left="2124" w:firstLine="708"/>
        <w:rPr>
          <w:b/>
          <w:bCs/>
          <w:color w:val="000000"/>
          <w:sz w:val="28"/>
          <w:szCs w:val="28"/>
        </w:rPr>
      </w:pPr>
    </w:p>
    <w:p w:rsidR="003C5C01" w:rsidRPr="00D76F38" w:rsidRDefault="003C5C01" w:rsidP="00664BEC">
      <w:pPr>
        <w:ind w:left="2124" w:firstLine="708"/>
        <w:rPr>
          <w:b/>
          <w:bCs/>
          <w:color w:val="000000"/>
          <w:sz w:val="28"/>
          <w:szCs w:val="28"/>
        </w:rPr>
      </w:pPr>
    </w:p>
    <w:p w:rsidR="003C5C01" w:rsidRPr="003269FB" w:rsidRDefault="003C5C01" w:rsidP="00664BEC">
      <w:pPr>
        <w:jc w:val="center"/>
      </w:pPr>
    </w:p>
    <w:p w:rsidR="003C5C01" w:rsidRDefault="003C5C01" w:rsidP="00054E28">
      <w:pPr>
        <w:jc w:val="center"/>
        <w:rPr>
          <w:sz w:val="28"/>
          <w:szCs w:val="28"/>
        </w:rPr>
      </w:pPr>
    </w:p>
    <w:sectPr w:rsidR="003C5C01" w:rsidSect="00CE3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C01" w:rsidRDefault="003C5C01" w:rsidP="003A6F04">
      <w:r>
        <w:separator/>
      </w:r>
    </w:p>
  </w:endnote>
  <w:endnote w:type="continuationSeparator" w:id="0">
    <w:p w:rsidR="003C5C01" w:rsidRDefault="003C5C01" w:rsidP="003A6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C01" w:rsidRDefault="003C5C01" w:rsidP="003A6F04">
      <w:r>
        <w:separator/>
      </w:r>
    </w:p>
  </w:footnote>
  <w:footnote w:type="continuationSeparator" w:id="0">
    <w:p w:rsidR="003C5C01" w:rsidRDefault="003C5C01" w:rsidP="003A6F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C01" w:rsidRDefault="003C5C01" w:rsidP="00BC428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C5C01" w:rsidRDefault="003C5C01" w:rsidP="00BC4287">
    <w:pPr>
      <w:pStyle w:val="Header"/>
      <w:framePr w:wrap="auto" w:vAnchor="text" w:hAnchor="margin" w:xAlign="right" w:y="1"/>
      <w:rPr>
        <w:rStyle w:val="PageNumber"/>
      </w:rPr>
    </w:pPr>
  </w:p>
  <w:p w:rsidR="003C5C01" w:rsidRDefault="003C5C01" w:rsidP="0027713A">
    <w:pPr>
      <w:pStyle w:val="Header"/>
      <w:framePr w:wrap="auto" w:vAnchor="text" w:hAnchor="margin" w:xAlign="center" w:y="1"/>
      <w:ind w:right="360"/>
      <w:rPr>
        <w:rStyle w:val="PageNumber"/>
      </w:rPr>
    </w:pPr>
  </w:p>
  <w:p w:rsidR="003C5C01" w:rsidRDefault="003C5C01" w:rsidP="002771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919A8"/>
    <w:multiLevelType w:val="hybridMultilevel"/>
    <w:tmpl w:val="29925210"/>
    <w:lvl w:ilvl="0" w:tplc="AA04F21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91841558">
      <w:start w:val="2"/>
      <w:numFmt w:val="decimal"/>
      <w:lvlText w:val="%2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E28"/>
    <w:rsid w:val="00054E28"/>
    <w:rsid w:val="000726EB"/>
    <w:rsid w:val="00086030"/>
    <w:rsid w:val="00092D98"/>
    <w:rsid w:val="000A4B4E"/>
    <w:rsid w:val="000C65A4"/>
    <w:rsid w:val="00136CE5"/>
    <w:rsid w:val="00140B60"/>
    <w:rsid w:val="00141A74"/>
    <w:rsid w:val="0014566C"/>
    <w:rsid w:val="001D5EFF"/>
    <w:rsid w:val="00202427"/>
    <w:rsid w:val="00204519"/>
    <w:rsid w:val="002143A6"/>
    <w:rsid w:val="00262611"/>
    <w:rsid w:val="0027713A"/>
    <w:rsid w:val="002D16E4"/>
    <w:rsid w:val="00303AB7"/>
    <w:rsid w:val="003269FB"/>
    <w:rsid w:val="00376AB2"/>
    <w:rsid w:val="003A6F04"/>
    <w:rsid w:val="003C03B1"/>
    <w:rsid w:val="003C5C01"/>
    <w:rsid w:val="00410F1F"/>
    <w:rsid w:val="00421F30"/>
    <w:rsid w:val="0042584C"/>
    <w:rsid w:val="00471C22"/>
    <w:rsid w:val="00476651"/>
    <w:rsid w:val="004F2A11"/>
    <w:rsid w:val="00540D94"/>
    <w:rsid w:val="0055417C"/>
    <w:rsid w:val="00570DEB"/>
    <w:rsid w:val="005B44D4"/>
    <w:rsid w:val="005D0C16"/>
    <w:rsid w:val="005E756F"/>
    <w:rsid w:val="00603634"/>
    <w:rsid w:val="00607E5E"/>
    <w:rsid w:val="00637C5E"/>
    <w:rsid w:val="0064337A"/>
    <w:rsid w:val="00664BEC"/>
    <w:rsid w:val="006D1C09"/>
    <w:rsid w:val="006F61B9"/>
    <w:rsid w:val="0078529E"/>
    <w:rsid w:val="007A6A48"/>
    <w:rsid w:val="007B608E"/>
    <w:rsid w:val="007E1513"/>
    <w:rsid w:val="00804583"/>
    <w:rsid w:val="008C0F2A"/>
    <w:rsid w:val="00902A3A"/>
    <w:rsid w:val="009C30C4"/>
    <w:rsid w:val="009F5FE4"/>
    <w:rsid w:val="00A21FA3"/>
    <w:rsid w:val="00A37ABC"/>
    <w:rsid w:val="00A667C0"/>
    <w:rsid w:val="00AC582D"/>
    <w:rsid w:val="00B314A0"/>
    <w:rsid w:val="00B32FEB"/>
    <w:rsid w:val="00B9161E"/>
    <w:rsid w:val="00B96EDE"/>
    <w:rsid w:val="00BB5B0B"/>
    <w:rsid w:val="00BC4287"/>
    <w:rsid w:val="00BC68CA"/>
    <w:rsid w:val="00BD3A00"/>
    <w:rsid w:val="00BF709C"/>
    <w:rsid w:val="00C14C2C"/>
    <w:rsid w:val="00C36E56"/>
    <w:rsid w:val="00CE3A1D"/>
    <w:rsid w:val="00CF327C"/>
    <w:rsid w:val="00CF49F7"/>
    <w:rsid w:val="00D71C32"/>
    <w:rsid w:val="00D76F38"/>
    <w:rsid w:val="00DA0449"/>
    <w:rsid w:val="00DA3FC3"/>
    <w:rsid w:val="00DB4A6B"/>
    <w:rsid w:val="00DE1F71"/>
    <w:rsid w:val="00E16A2F"/>
    <w:rsid w:val="00E342E0"/>
    <w:rsid w:val="00E34FB9"/>
    <w:rsid w:val="00E75F9B"/>
    <w:rsid w:val="00E815AF"/>
    <w:rsid w:val="00EC6A7B"/>
    <w:rsid w:val="00F0611E"/>
    <w:rsid w:val="00F25DB5"/>
    <w:rsid w:val="00F558B4"/>
    <w:rsid w:val="00FD0C26"/>
    <w:rsid w:val="00FD5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E2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D0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54E28"/>
    <w:pPr>
      <w:keepNext/>
      <w:widowControl w:val="0"/>
      <w:tabs>
        <w:tab w:val="num" w:pos="720"/>
      </w:tabs>
      <w:autoSpaceDE w:val="0"/>
      <w:spacing w:before="20"/>
      <w:ind w:firstLine="740"/>
      <w:jc w:val="right"/>
      <w:outlineLvl w:val="2"/>
    </w:pPr>
    <w:rPr>
      <w:sz w:val="28"/>
      <w:szCs w:val="28"/>
    </w:rPr>
  </w:style>
  <w:style w:type="character" w:default="1" w:styleId="DefaultParagraphFont">
    <w:name w:val="Default Paragraph Font"/>
    <w:link w:val="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F599B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54E28"/>
    <w:rPr>
      <w:rFonts w:ascii="Times New Roman" w:hAnsi="Times New Roman" w:cs="Times New Roman"/>
      <w:sz w:val="28"/>
      <w:szCs w:val="28"/>
      <w:lang w:eastAsia="ar-SA" w:bidi="ar-SA"/>
    </w:rPr>
  </w:style>
  <w:style w:type="paragraph" w:styleId="ListParagraph">
    <w:name w:val="List Paragraph"/>
    <w:basedOn w:val="Normal"/>
    <w:uiPriority w:val="99"/>
    <w:qFormat/>
    <w:rsid w:val="00637C5E"/>
    <w:pPr>
      <w:ind w:left="720"/>
    </w:pPr>
  </w:style>
  <w:style w:type="paragraph" w:styleId="Header">
    <w:name w:val="header"/>
    <w:basedOn w:val="Normal"/>
    <w:link w:val="HeaderChar"/>
    <w:uiPriority w:val="99"/>
    <w:rsid w:val="00664BEC"/>
    <w:pPr>
      <w:tabs>
        <w:tab w:val="center" w:pos="4677"/>
        <w:tab w:val="right" w:pos="9355"/>
      </w:tabs>
      <w:suppressAutoHyphens w:val="0"/>
      <w:autoSpaceDE w:val="0"/>
      <w:autoSpaceDN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64BEC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664BEC"/>
  </w:style>
  <w:style w:type="paragraph" w:styleId="NormalWeb">
    <w:name w:val="Normal (Web)"/>
    <w:basedOn w:val="Normal"/>
    <w:uiPriority w:val="99"/>
    <w:rsid w:val="00664BE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664BEC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5D0C16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D0C16"/>
    <w:rPr>
      <w:sz w:val="24"/>
      <w:szCs w:val="24"/>
      <w:lang w:val="ru-RU" w:eastAsia="ru-RU"/>
    </w:rPr>
  </w:style>
  <w:style w:type="paragraph" w:customStyle="1" w:styleId="1">
    <w:name w:val="Знак Знак Знак Знак Знак Знак1 Знак"/>
    <w:basedOn w:val="Normal"/>
    <w:link w:val="DefaultParagraphFont"/>
    <w:autoRedefine/>
    <w:uiPriority w:val="99"/>
    <w:rsid w:val="005D0C16"/>
    <w:pPr>
      <w:suppressAutoHyphens w:val="0"/>
      <w:spacing w:after="160" w:line="240" w:lineRule="exact"/>
    </w:pPr>
    <w:rPr>
      <w:rFonts w:eastAsia="Calibri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10</Pages>
  <Words>2087</Words>
  <Characters>11897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БАШҠОРТОСТАН  РЕСПУБЛИКАҺЫ</dc:title>
  <dc:subject/>
  <dc:creator>Sam</dc:creator>
  <cp:keywords/>
  <dc:description/>
  <cp:lastModifiedBy>Sam</cp:lastModifiedBy>
  <cp:revision>3</cp:revision>
  <cp:lastPrinted>2018-03-28T05:22:00Z</cp:lastPrinted>
  <dcterms:created xsi:type="dcterms:W3CDTF">2018-03-28T05:09:00Z</dcterms:created>
  <dcterms:modified xsi:type="dcterms:W3CDTF">2018-03-28T05:24:00Z</dcterms:modified>
</cp:coreProperties>
</file>